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004A30" w:themeColor="accent1" w:themeShade="BF"/>
          <w:sz w:val="28"/>
          <w:szCs w:val="28"/>
        </w:rPr>
        <w:id w:val="841976995"/>
        <w:placeholder>
          <w:docPart w:val="A58DBBAC16234C2192CC528ED67C4601"/>
        </w:placeholder>
        <w15:appearance w15:val="hidden"/>
      </w:sdtPr>
      <w:sdtEndPr/>
      <w:sdtContent>
        <w:p w14:paraId="7307EE96" w14:textId="324AEAC9" w:rsidR="005F024E" w:rsidRDefault="00CB3879" w:rsidP="00E46128">
          <w:pPr>
            <w:pStyle w:val="Heading1"/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5A555D4" wp14:editId="261154C1">
                <wp:simplePos x="0" y="0"/>
                <wp:positionH relativeFrom="margin">
                  <wp:align>left</wp:align>
                </wp:positionH>
                <wp:positionV relativeFrom="paragraph">
                  <wp:posOffset>87465</wp:posOffset>
                </wp:positionV>
                <wp:extent cx="2569210" cy="2138680"/>
                <wp:effectExtent l="0" t="0" r="2540" b="0"/>
                <wp:wrapSquare wrapText="bothSides"/>
                <wp:docPr id="113" name="Picture 113" descr="Logo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" name="Picture 113" descr="Logo&#10;&#10;Description automatically generated with medium confidence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5279" cy="2151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27532" w:rsidRPr="005F024E">
            <w:t xml:space="preserve">Mayfield Boomerangs </w:t>
          </w:r>
          <w:r w:rsidR="005F024E" w:rsidRPr="005F024E">
            <w:t>Baseball Club</w:t>
          </w:r>
        </w:p>
        <w:p w14:paraId="1084AB42" w14:textId="7437D865" w:rsidR="00E46128" w:rsidRDefault="00E46128" w:rsidP="00E46128">
          <w:pPr>
            <w:jc w:val="right"/>
          </w:pPr>
          <w:r>
            <w:t xml:space="preserve">w: </w:t>
          </w:r>
          <w:hyperlink r:id="rId10" w:history="1">
            <w:r w:rsidRPr="00E02499">
              <w:rPr>
                <w:rStyle w:val="Hyperlink"/>
              </w:rPr>
              <w:t>www.BoomerangsBaseball.com.au</w:t>
            </w:r>
          </w:hyperlink>
          <w:r>
            <w:t xml:space="preserve"> </w:t>
          </w:r>
        </w:p>
        <w:p w14:paraId="3C27F439" w14:textId="77777777" w:rsidR="00E46128" w:rsidRDefault="00E46128" w:rsidP="00E46128">
          <w:pPr>
            <w:jc w:val="right"/>
          </w:pPr>
          <w:r>
            <w:t xml:space="preserve">e: </w:t>
          </w:r>
          <w:hyperlink r:id="rId11" w:history="1">
            <w:r w:rsidRPr="00E02499">
              <w:rPr>
                <w:rStyle w:val="Hyperlink"/>
              </w:rPr>
              <w:t>MayfieldBoomerangs@Gmail.com</w:t>
            </w:r>
          </w:hyperlink>
          <w:r>
            <w:t xml:space="preserve"> </w:t>
          </w:r>
        </w:p>
        <w:p w14:paraId="4B6B7A38" w14:textId="70969957" w:rsidR="00E46128" w:rsidRDefault="00E46128" w:rsidP="008572F3">
          <w:pPr>
            <w:jc w:val="right"/>
          </w:pPr>
          <w:r>
            <w:t>President: Jason Picot</w:t>
          </w:r>
        </w:p>
        <w:p w14:paraId="753C8F0E" w14:textId="32662C96" w:rsidR="00E46128" w:rsidRDefault="00E46128" w:rsidP="008572F3">
          <w:pPr>
            <w:jc w:val="right"/>
          </w:pPr>
          <w:r>
            <w:t>Senior Vice-President: Richard Campbell</w:t>
          </w:r>
        </w:p>
        <w:p w14:paraId="2F490EB0" w14:textId="2715F334" w:rsidR="00E46128" w:rsidRDefault="00E46128" w:rsidP="008572F3">
          <w:pPr>
            <w:jc w:val="right"/>
          </w:pPr>
          <w:r>
            <w:t>Junior Vice-President: Grant Harris</w:t>
          </w:r>
        </w:p>
        <w:p w14:paraId="20C5407E" w14:textId="77777777" w:rsidR="00E46128" w:rsidRDefault="00E46128" w:rsidP="008572F3">
          <w:pPr>
            <w:jc w:val="right"/>
          </w:pPr>
          <w:r>
            <w:t xml:space="preserve">Secretary: Joshua Voigt </w:t>
          </w:r>
        </w:p>
        <w:p w14:paraId="4A47F159" w14:textId="77777777" w:rsidR="00E46128" w:rsidRDefault="00E46128" w:rsidP="008572F3">
          <w:pPr>
            <w:jc w:val="right"/>
          </w:pPr>
          <w:r>
            <w:t>Treasurer: Ann Voigt</w:t>
          </w:r>
        </w:p>
        <w:p w14:paraId="4458EA08" w14:textId="77777777" w:rsidR="008572F3" w:rsidRPr="008572F3" w:rsidRDefault="008572F3" w:rsidP="008572F3">
          <w:pPr>
            <w:jc w:val="right"/>
          </w:pPr>
          <w:r w:rsidRPr="008572F3">
            <w:t>ABN: 95511551016</w:t>
          </w:r>
        </w:p>
        <w:p w14:paraId="63BD296D" w14:textId="221719D6" w:rsidR="00E46128" w:rsidRDefault="008572F3" w:rsidP="008572F3">
          <w:pPr>
            <w:jc w:val="right"/>
          </w:pPr>
          <w:r w:rsidRPr="008572F3">
            <w:t>Incorporation Number: Y0998138</w:t>
          </w:r>
        </w:p>
        <w:p w14:paraId="5B2D93CF" w14:textId="77777777" w:rsidR="00E46128" w:rsidRDefault="00E46128" w:rsidP="008572F3">
          <w:pPr>
            <w:jc w:val="right"/>
          </w:pPr>
        </w:p>
        <w:p w14:paraId="0620ED4C" w14:textId="700213B6" w:rsidR="007B127B" w:rsidRPr="00C27532" w:rsidRDefault="00C27532" w:rsidP="008572F3">
          <w:pPr>
            <w:pStyle w:val="Heading2"/>
            <w:jc w:val="right"/>
          </w:pPr>
          <w:r w:rsidRPr="00C27532">
            <w:t xml:space="preserve">Meeting Minutes </w:t>
          </w:r>
        </w:p>
      </w:sdtContent>
    </w:sdt>
    <w:p w14:paraId="383C2166" w14:textId="772B6EC3" w:rsidR="007B127B" w:rsidRPr="00CB3879" w:rsidRDefault="00011459" w:rsidP="008572F3">
      <w:pPr>
        <w:jc w:val="right"/>
      </w:pPr>
      <w:r w:rsidRPr="00CB3879">
        <w:rPr>
          <w:rStyle w:val="IntenseEmphasis"/>
          <w:szCs w:val="20"/>
        </w:rPr>
        <w:t xml:space="preserve">Date | </w:t>
      </w:r>
      <w:r w:rsidR="00291583" w:rsidRPr="00CB3879">
        <w:rPr>
          <w:rStyle w:val="IntenseEmphasis"/>
          <w:szCs w:val="20"/>
        </w:rPr>
        <w:t xml:space="preserve">time </w:t>
      </w:r>
      <w:r w:rsidR="004D5EBC">
        <w:t>1</w:t>
      </w:r>
      <w:r w:rsidR="00321820">
        <w:t>3</w:t>
      </w:r>
      <w:r w:rsidR="00724BB5" w:rsidRPr="00CB3879">
        <w:t>/</w:t>
      </w:r>
      <w:r w:rsidR="00B223A2" w:rsidRPr="00CB3879">
        <w:t>0</w:t>
      </w:r>
      <w:r w:rsidR="00321820">
        <w:t>6</w:t>
      </w:r>
      <w:r w:rsidR="00724BB5" w:rsidRPr="00CB3879">
        <w:t>/20</w:t>
      </w:r>
      <w:r w:rsidR="009D3B27" w:rsidRPr="00CB3879">
        <w:t>2</w:t>
      </w:r>
      <w:r w:rsidR="00B223A2" w:rsidRPr="00CB3879">
        <w:t>3</w:t>
      </w:r>
      <w:r w:rsidR="00F60458" w:rsidRPr="00CB3879">
        <w:t xml:space="preserve"> </w:t>
      </w:r>
      <w:r w:rsidR="00CD3A82" w:rsidRPr="00CB3879">
        <w:t>7</w:t>
      </w:r>
      <w:r w:rsidR="00063635" w:rsidRPr="00CB3879">
        <w:t>:</w:t>
      </w:r>
      <w:r w:rsidR="001C0D9B">
        <w:t>10</w:t>
      </w:r>
      <w:r w:rsidR="00F60458" w:rsidRPr="00CB3879">
        <w:t xml:space="preserve"> PM</w:t>
      </w:r>
      <w:r w:rsidR="005F024E" w:rsidRPr="00CB3879">
        <w:t xml:space="preserve"> | </w:t>
      </w:r>
      <w:r w:rsidRPr="00CB3879">
        <w:rPr>
          <w:rStyle w:val="IntenseEmphasis"/>
          <w:szCs w:val="20"/>
        </w:rPr>
        <w:t>Meeting called to order by</w:t>
      </w:r>
      <w:r w:rsidRPr="00CB3879">
        <w:t xml:space="preserve"> </w:t>
      </w:r>
      <w:sdt>
        <w:sdtPr>
          <w:id w:val="-845941156"/>
          <w:placeholder>
            <w:docPart w:val="934849834BD0421D90672D65248934AB"/>
          </w:placeholder>
          <w15:appearance w15:val="hidden"/>
        </w:sdtPr>
        <w:sdtEndPr/>
        <w:sdtContent>
          <w:r w:rsidR="00B223A2" w:rsidRPr="00CB3879">
            <w:t>Jason Picot</w:t>
          </w:r>
        </w:sdtContent>
      </w:sdt>
    </w:p>
    <w:p w14:paraId="75DA2702" w14:textId="0DF1DFFC" w:rsidR="007B127B" w:rsidRDefault="00011459" w:rsidP="007800CB">
      <w:pPr>
        <w:pStyle w:val="Heading1"/>
      </w:pPr>
      <w:r>
        <w:t>Attendance</w:t>
      </w:r>
    </w:p>
    <w:p w14:paraId="2DD33A84" w14:textId="2FF7482B" w:rsidR="008B7533" w:rsidRDefault="006602EA" w:rsidP="008B7533">
      <w:pPr>
        <w:ind w:left="1134" w:hanging="1134"/>
        <w:jc w:val="both"/>
      </w:pPr>
      <w:r w:rsidRPr="00F25F05">
        <w:rPr>
          <w:b/>
        </w:rPr>
        <w:t>Attendees:</w:t>
      </w:r>
      <w:r>
        <w:tab/>
      </w:r>
      <w:r w:rsidR="009D190C" w:rsidRPr="00CB3879">
        <w:t>Jason Picot (President)</w:t>
      </w:r>
      <w:r w:rsidR="00B223A2" w:rsidRPr="00CB3879">
        <w:t>,</w:t>
      </w:r>
      <w:r w:rsidR="009D190C" w:rsidRPr="00CB3879">
        <w:t xml:space="preserve"> </w:t>
      </w:r>
      <w:r w:rsidR="00D7647F">
        <w:t xml:space="preserve">Grant Harris (Vice President), </w:t>
      </w:r>
      <w:r w:rsidR="000F0F3B" w:rsidRPr="00CB3879">
        <w:t>Joshua Voigt (Secretary)</w:t>
      </w:r>
      <w:r w:rsidR="00EA3012" w:rsidRPr="00CB3879">
        <w:t xml:space="preserve">, Ann Voigt (Treasurer), </w:t>
      </w:r>
      <w:r w:rsidR="00B223A2" w:rsidRPr="00CB3879">
        <w:t xml:space="preserve">John Mossop, </w:t>
      </w:r>
      <w:r w:rsidR="00334615" w:rsidRPr="00CB3879">
        <w:t>Mark Sinclair,</w:t>
      </w:r>
      <w:r w:rsidR="00334615" w:rsidRPr="008A3530">
        <w:t xml:space="preserve"> </w:t>
      </w:r>
      <w:r w:rsidR="005514FA" w:rsidRPr="00CB3879">
        <w:t>Jake Bramble</w:t>
      </w:r>
      <w:r w:rsidR="00334615" w:rsidRPr="00CB3879">
        <w:t>,</w:t>
      </w:r>
      <w:r w:rsidR="00334615">
        <w:t xml:space="preserve"> </w:t>
      </w:r>
      <w:r w:rsidR="00334615" w:rsidRPr="00CB3879">
        <w:t>Stephen Petherbridge, Virginia Petherbridge,</w:t>
      </w:r>
      <w:r w:rsidR="00334615">
        <w:t xml:space="preserve"> </w:t>
      </w:r>
      <w:r w:rsidR="005514FA" w:rsidRPr="00CB3879">
        <w:t>Kerrie Metcalfe</w:t>
      </w:r>
      <w:r w:rsidR="005514FA">
        <w:t>,</w:t>
      </w:r>
      <w:r w:rsidR="00F446B3" w:rsidRPr="00CB3879">
        <w:t xml:space="preserve"> </w:t>
      </w:r>
      <w:r w:rsidR="00313D09">
        <w:t>Jane Frank,</w:t>
      </w:r>
      <w:r w:rsidR="000F5E91">
        <w:t xml:space="preserve"> Tanya Picot</w:t>
      </w:r>
    </w:p>
    <w:p w14:paraId="08A201F3" w14:textId="13D3963A" w:rsidR="00CB3879" w:rsidRDefault="00FE752A" w:rsidP="008A3530">
      <w:pPr>
        <w:ind w:left="1134" w:hanging="1134"/>
        <w:jc w:val="both"/>
      </w:pPr>
      <w:r w:rsidRPr="00FE752A">
        <w:rPr>
          <w:b/>
        </w:rPr>
        <w:t>Apologies:</w:t>
      </w:r>
      <w:r w:rsidRPr="000F0F3B">
        <w:tab/>
      </w:r>
      <w:r w:rsidR="008B7533" w:rsidRPr="00CB3879">
        <w:t xml:space="preserve">Richard Campbell (Snr Vice President), </w:t>
      </w:r>
      <w:r w:rsidR="008B7533">
        <w:t xml:space="preserve">Elaine Scotney, </w:t>
      </w:r>
      <w:r w:rsidR="00D7647F">
        <w:t xml:space="preserve">Matthew Reeves, </w:t>
      </w:r>
      <w:r w:rsidR="00106A65">
        <w:t>Ty Johnstone</w:t>
      </w:r>
      <w:r w:rsidR="005A275A">
        <w:t>,</w:t>
      </w:r>
    </w:p>
    <w:p w14:paraId="4B6E6635" w14:textId="23EAFABE" w:rsidR="007B127B" w:rsidRDefault="00011459" w:rsidP="007800CB">
      <w:pPr>
        <w:pStyle w:val="Heading1"/>
      </w:pPr>
      <w:r>
        <w:t>Approval of Minutes</w:t>
      </w:r>
    </w:p>
    <w:p w14:paraId="3F0C8EF2" w14:textId="74BDBE50" w:rsidR="00D364EF" w:rsidRDefault="00FE752A" w:rsidP="00F52331">
      <w:pPr>
        <w:pStyle w:val="NoSpacing"/>
        <w:numPr>
          <w:ilvl w:val="0"/>
          <w:numId w:val="2"/>
        </w:numPr>
        <w:jc w:val="both"/>
      </w:pPr>
      <w:r>
        <w:t>The</w:t>
      </w:r>
      <w:r w:rsidR="002F77E4">
        <w:t xml:space="preserve"> previous</w:t>
      </w:r>
      <w:r>
        <w:t xml:space="preserve"> minutes </w:t>
      </w:r>
      <w:r w:rsidR="00C27532">
        <w:t xml:space="preserve">for the </w:t>
      </w:r>
      <w:r w:rsidR="005F024E">
        <w:t>1</w:t>
      </w:r>
      <w:r w:rsidR="00B74D62">
        <w:t>6</w:t>
      </w:r>
      <w:r w:rsidR="005F024E">
        <w:t>/0</w:t>
      </w:r>
      <w:r w:rsidR="00B74D62">
        <w:t>5</w:t>
      </w:r>
      <w:r w:rsidR="005F024E">
        <w:t xml:space="preserve">/2023 were </w:t>
      </w:r>
      <w:r w:rsidR="00E37F90">
        <w:t>presented</w:t>
      </w:r>
      <w:r w:rsidR="005F024E">
        <w:t xml:space="preserve"> and approved.</w:t>
      </w:r>
    </w:p>
    <w:p w14:paraId="1F8A93E6" w14:textId="6F4F1D1F" w:rsidR="00E557BC" w:rsidRDefault="00E557BC" w:rsidP="00E557BC">
      <w:pPr>
        <w:pStyle w:val="NoSpacing"/>
        <w:jc w:val="right"/>
      </w:pPr>
      <w:r>
        <w:t xml:space="preserve">Moved </w:t>
      </w:r>
      <w:r w:rsidR="009129BC">
        <w:t>Joshua</w:t>
      </w:r>
      <w:r>
        <w:t xml:space="preserve">, </w:t>
      </w:r>
      <w:r w:rsidR="00B234CF">
        <w:t>Seconded</w:t>
      </w:r>
      <w:r w:rsidR="005B3636">
        <w:t xml:space="preserve"> Stephen</w:t>
      </w:r>
      <w:r>
        <w:t xml:space="preserve"> </w:t>
      </w:r>
    </w:p>
    <w:p w14:paraId="29575BA7" w14:textId="529A6699" w:rsidR="00FE752A" w:rsidRDefault="00FE752A" w:rsidP="007800CB">
      <w:pPr>
        <w:pStyle w:val="Heading1"/>
      </w:pPr>
      <w:r>
        <w:t>Business Arising from Previous Minutes</w:t>
      </w:r>
    </w:p>
    <w:p w14:paraId="42A041ED" w14:textId="4BAD7DE4" w:rsidR="0053753A" w:rsidRDefault="0053753A" w:rsidP="00F52331">
      <w:pPr>
        <w:pStyle w:val="ListParagraph"/>
        <w:numPr>
          <w:ilvl w:val="0"/>
          <w:numId w:val="2"/>
        </w:numPr>
      </w:pPr>
      <w:bookmarkStart w:id="0" w:name="_Hlk14190123"/>
      <w:r>
        <w:t xml:space="preserve">Couple of </w:t>
      </w:r>
      <w:r w:rsidR="007F5289">
        <w:t>double ups attendees/</w:t>
      </w:r>
      <w:r w:rsidR="00444D92">
        <w:t>apologies.</w:t>
      </w:r>
    </w:p>
    <w:p w14:paraId="204FC2D1" w14:textId="4CA8B13F" w:rsidR="006E4F46" w:rsidRDefault="00CF6DFD" w:rsidP="00F52331">
      <w:pPr>
        <w:pStyle w:val="ListParagraph"/>
        <w:numPr>
          <w:ilvl w:val="0"/>
          <w:numId w:val="2"/>
        </w:numPr>
      </w:pPr>
      <w:r>
        <w:t>A bat was returned</w:t>
      </w:r>
      <w:r w:rsidR="00970343">
        <w:t>, still missing a silver Easton Bat</w:t>
      </w:r>
    </w:p>
    <w:p w14:paraId="016C6733" w14:textId="009D286E" w:rsidR="006E4F46" w:rsidRDefault="00970343" w:rsidP="00970343">
      <w:pPr>
        <w:pStyle w:val="ListParagraph"/>
        <w:numPr>
          <w:ilvl w:val="0"/>
          <w:numId w:val="2"/>
        </w:numPr>
      </w:pPr>
      <w:r>
        <w:t xml:space="preserve">Still no date for </w:t>
      </w:r>
      <w:r w:rsidRPr="00970343">
        <w:t xml:space="preserve">NDSA catchup. (Fridge, Grass Repair @ RF, Chat around Tunnel) </w:t>
      </w:r>
      <w:r w:rsidRPr="00970343">
        <w:rPr>
          <w:b/>
          <w:bCs/>
        </w:rPr>
        <w:t>Jason to chase up.</w:t>
      </w:r>
    </w:p>
    <w:p w14:paraId="5F36E3B8" w14:textId="005836C8" w:rsidR="00144CAE" w:rsidRDefault="00144CAE" w:rsidP="00334615">
      <w:pPr>
        <w:pStyle w:val="Heading1"/>
      </w:pPr>
      <w:r w:rsidRPr="00950AB6">
        <w:t>Treasurer’s Report</w:t>
      </w:r>
    </w:p>
    <w:tbl>
      <w:tblPr>
        <w:tblStyle w:val="GridTable4-Accent11"/>
        <w:tblW w:w="5000" w:type="pct"/>
        <w:jc w:val="center"/>
        <w:tblBorders>
          <w:top w:val="single" w:sz="4" w:space="0" w:color="006341" w:themeColor="accent1"/>
          <w:left w:val="single" w:sz="4" w:space="0" w:color="006341" w:themeColor="accent1"/>
          <w:bottom w:val="single" w:sz="4" w:space="0" w:color="006341" w:themeColor="accent1"/>
          <w:right w:val="single" w:sz="4" w:space="0" w:color="006341" w:themeColor="accent1"/>
          <w:insideH w:val="single" w:sz="4" w:space="0" w:color="006341" w:themeColor="accent1"/>
          <w:insideV w:val="single" w:sz="4" w:space="0" w:color="006341" w:themeColor="accent1"/>
        </w:tblBorders>
        <w:tblLook w:val="06A0" w:firstRow="1" w:lastRow="0" w:firstColumn="1" w:lastColumn="0" w:noHBand="1" w:noVBand="1"/>
      </w:tblPr>
      <w:tblGrid>
        <w:gridCol w:w="3696"/>
        <w:gridCol w:w="1683"/>
        <w:gridCol w:w="3887"/>
        <w:gridCol w:w="1524"/>
      </w:tblGrid>
      <w:tr w:rsidR="00D40B12" w:rsidRPr="00D40B12" w14:paraId="6502F4F0" w14:textId="77777777" w:rsidTr="006E0C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C61585B" w14:textId="5E868F2C" w:rsidR="00D40B12" w:rsidRPr="00D40B12" w:rsidRDefault="00D40B12" w:rsidP="00D40B1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40B12">
              <w:rPr>
                <w:sz w:val="24"/>
                <w:szCs w:val="24"/>
              </w:rPr>
              <w:t>MBBC Inc. Main Account</w:t>
            </w:r>
          </w:p>
        </w:tc>
        <w:tc>
          <w:tcPr>
            <w:tcW w:w="7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D878109" w14:textId="16D6A653" w:rsidR="00D40B12" w:rsidRPr="00D40B12" w:rsidRDefault="00D40B12" w:rsidP="00D40B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40B12">
              <w:rPr>
                <w:sz w:val="24"/>
                <w:szCs w:val="24"/>
              </w:rPr>
              <w:t>782236229</w:t>
            </w:r>
          </w:p>
        </w:tc>
        <w:tc>
          <w:tcPr>
            <w:tcW w:w="180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26E1846" w14:textId="45714B78" w:rsidR="00D40B12" w:rsidRPr="00D40B12" w:rsidRDefault="00D40B12" w:rsidP="00D40B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40B12">
              <w:rPr>
                <w:sz w:val="24"/>
                <w:szCs w:val="24"/>
              </w:rPr>
              <w:t>MBBC Inc. Canteen Account</w:t>
            </w:r>
          </w:p>
        </w:tc>
        <w:tc>
          <w:tcPr>
            <w:tcW w:w="7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4A625C0" w14:textId="25A3F622" w:rsidR="00D40B12" w:rsidRPr="00D40B12" w:rsidRDefault="00D40B12" w:rsidP="00D40B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40B12">
              <w:rPr>
                <w:sz w:val="24"/>
                <w:szCs w:val="24"/>
              </w:rPr>
              <w:t>72138541</w:t>
            </w:r>
          </w:p>
        </w:tc>
      </w:tr>
      <w:tr w:rsidR="00D40B12" w:rsidRPr="00D40B12" w14:paraId="639CC452" w14:textId="77777777" w:rsidTr="006E0C70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3" w:type="pct"/>
          </w:tcPr>
          <w:p w14:paraId="3D7B9240" w14:textId="3C7802F7" w:rsidR="00D40B12" w:rsidRPr="00D40B12" w:rsidRDefault="00D40B12" w:rsidP="00D40B12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D40B12">
              <w:rPr>
                <w:sz w:val="24"/>
                <w:szCs w:val="24"/>
              </w:rPr>
              <w:t>Opening Balance:</w:t>
            </w:r>
            <w:r w:rsidR="004774D0">
              <w:rPr>
                <w:sz w:val="24"/>
                <w:szCs w:val="24"/>
              </w:rPr>
              <w:t xml:space="preserve"> </w:t>
            </w:r>
            <w:r w:rsidRPr="00D40B12">
              <w:rPr>
                <w:b w:val="0"/>
                <w:bCs w:val="0"/>
                <w:sz w:val="24"/>
                <w:szCs w:val="24"/>
              </w:rPr>
              <w:t>16/05/2023</w:t>
            </w:r>
          </w:p>
        </w:tc>
        <w:tc>
          <w:tcPr>
            <w:tcW w:w="780" w:type="pct"/>
          </w:tcPr>
          <w:p w14:paraId="48A66CC7" w14:textId="5DC68559" w:rsidR="00D40B12" w:rsidRPr="00D40B12" w:rsidRDefault="00D40B12" w:rsidP="00D40B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40B12">
              <w:rPr>
                <w:sz w:val="24"/>
                <w:szCs w:val="24"/>
              </w:rPr>
              <w:t>$14,214.78</w:t>
            </w:r>
          </w:p>
        </w:tc>
        <w:tc>
          <w:tcPr>
            <w:tcW w:w="1801" w:type="pct"/>
          </w:tcPr>
          <w:p w14:paraId="33A7EBBB" w14:textId="41C6CCA4" w:rsidR="00D40B12" w:rsidRPr="00D40B12" w:rsidRDefault="00D40B12" w:rsidP="00D40B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40B12">
              <w:rPr>
                <w:b/>
                <w:bCs/>
                <w:sz w:val="24"/>
                <w:szCs w:val="24"/>
              </w:rPr>
              <w:t xml:space="preserve">Opening Balance: </w:t>
            </w:r>
            <w:r w:rsidRPr="00D40B12">
              <w:rPr>
                <w:sz w:val="24"/>
                <w:szCs w:val="24"/>
              </w:rPr>
              <w:t>16/05/2023</w:t>
            </w:r>
          </w:p>
        </w:tc>
        <w:tc>
          <w:tcPr>
            <w:tcW w:w="706" w:type="pct"/>
          </w:tcPr>
          <w:p w14:paraId="4C0B2BD1" w14:textId="6852A157" w:rsidR="00D40B12" w:rsidRPr="00D40B12" w:rsidRDefault="00D40B12" w:rsidP="00D40B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40B12">
              <w:rPr>
                <w:sz w:val="24"/>
                <w:szCs w:val="24"/>
              </w:rPr>
              <w:t>$6,638.11</w:t>
            </w:r>
          </w:p>
        </w:tc>
      </w:tr>
      <w:tr w:rsidR="00D40B12" w:rsidRPr="00D40B12" w14:paraId="7D492293" w14:textId="77777777" w:rsidTr="006E0C70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3" w:type="pct"/>
          </w:tcPr>
          <w:p w14:paraId="10245E00" w14:textId="4311034B" w:rsidR="00D40B12" w:rsidRPr="00D40B12" w:rsidRDefault="00D40B12" w:rsidP="00D40B1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40B12">
              <w:rPr>
                <w:sz w:val="24"/>
                <w:szCs w:val="24"/>
              </w:rPr>
              <w:t>Incoming</w:t>
            </w:r>
          </w:p>
        </w:tc>
        <w:tc>
          <w:tcPr>
            <w:tcW w:w="780" w:type="pct"/>
          </w:tcPr>
          <w:p w14:paraId="5E36E22A" w14:textId="7EB83593" w:rsidR="00D40B12" w:rsidRPr="00D40B12" w:rsidRDefault="00D40B12" w:rsidP="00D40B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40B12">
              <w:rPr>
                <w:sz w:val="24"/>
                <w:szCs w:val="24"/>
              </w:rPr>
              <w:t>$5,552.26</w:t>
            </w:r>
          </w:p>
        </w:tc>
        <w:tc>
          <w:tcPr>
            <w:tcW w:w="1801" w:type="pct"/>
          </w:tcPr>
          <w:p w14:paraId="7A8F5FFD" w14:textId="58785319" w:rsidR="00D40B12" w:rsidRPr="00D40B12" w:rsidRDefault="00D40B12" w:rsidP="00D40B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D40B12">
              <w:rPr>
                <w:b/>
                <w:bCs/>
                <w:sz w:val="24"/>
                <w:szCs w:val="24"/>
              </w:rPr>
              <w:t>Incoming</w:t>
            </w:r>
          </w:p>
        </w:tc>
        <w:tc>
          <w:tcPr>
            <w:tcW w:w="706" w:type="pct"/>
          </w:tcPr>
          <w:p w14:paraId="69625AFA" w14:textId="1B18B86E" w:rsidR="00D40B12" w:rsidRPr="00D40B12" w:rsidRDefault="00D40B12" w:rsidP="00D40B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40B12">
              <w:rPr>
                <w:sz w:val="24"/>
                <w:szCs w:val="24"/>
              </w:rPr>
              <w:t>$1,645.27</w:t>
            </w:r>
          </w:p>
        </w:tc>
      </w:tr>
      <w:tr w:rsidR="00D40B12" w:rsidRPr="00D40B12" w14:paraId="183747A6" w14:textId="77777777" w:rsidTr="006E0C70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3" w:type="pct"/>
          </w:tcPr>
          <w:p w14:paraId="79C067F8" w14:textId="3262575D" w:rsidR="00D40B12" w:rsidRPr="00D40B12" w:rsidRDefault="00D40B12" w:rsidP="00D40B1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40B12">
              <w:rPr>
                <w:sz w:val="24"/>
                <w:szCs w:val="24"/>
              </w:rPr>
              <w:t>Expenses</w:t>
            </w:r>
          </w:p>
        </w:tc>
        <w:tc>
          <w:tcPr>
            <w:tcW w:w="780" w:type="pct"/>
          </w:tcPr>
          <w:p w14:paraId="65619DFC" w14:textId="01BE6620" w:rsidR="00D40B12" w:rsidRPr="00D40B12" w:rsidRDefault="00D40B12" w:rsidP="00D40B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40B12">
              <w:rPr>
                <w:sz w:val="24"/>
                <w:szCs w:val="24"/>
              </w:rPr>
              <w:t>$11,579.64</w:t>
            </w:r>
          </w:p>
        </w:tc>
        <w:tc>
          <w:tcPr>
            <w:tcW w:w="1801" w:type="pct"/>
          </w:tcPr>
          <w:p w14:paraId="6CF6C75A" w14:textId="1B871C1B" w:rsidR="00D40B12" w:rsidRPr="00D40B12" w:rsidRDefault="00D40B12" w:rsidP="00D40B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D40B12">
              <w:rPr>
                <w:b/>
                <w:bCs/>
                <w:sz w:val="24"/>
                <w:szCs w:val="24"/>
              </w:rPr>
              <w:t>Expenses</w:t>
            </w:r>
          </w:p>
        </w:tc>
        <w:tc>
          <w:tcPr>
            <w:tcW w:w="706" w:type="pct"/>
          </w:tcPr>
          <w:p w14:paraId="524ABCBC" w14:textId="294E06EF" w:rsidR="00D40B12" w:rsidRPr="00D40B12" w:rsidRDefault="00D40B12" w:rsidP="00D40B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40B12">
              <w:rPr>
                <w:sz w:val="24"/>
                <w:szCs w:val="24"/>
              </w:rPr>
              <w:t>$907.44</w:t>
            </w:r>
          </w:p>
        </w:tc>
      </w:tr>
      <w:tr w:rsidR="00D40B12" w:rsidRPr="00D40B12" w14:paraId="07C21C82" w14:textId="77777777" w:rsidTr="006E0C70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3" w:type="pct"/>
          </w:tcPr>
          <w:p w14:paraId="1BC46C7F" w14:textId="72D8E3B2" w:rsidR="00D40B12" w:rsidRPr="00D40B12" w:rsidRDefault="00D40B12" w:rsidP="00D40B12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D40B12">
              <w:rPr>
                <w:sz w:val="24"/>
                <w:szCs w:val="24"/>
              </w:rPr>
              <w:t>Closing Balance:</w:t>
            </w:r>
            <w:r w:rsidR="004774D0">
              <w:rPr>
                <w:sz w:val="24"/>
                <w:szCs w:val="24"/>
              </w:rPr>
              <w:t xml:space="preserve"> </w:t>
            </w:r>
            <w:r w:rsidRPr="00D40B12">
              <w:rPr>
                <w:b w:val="0"/>
                <w:bCs w:val="0"/>
                <w:sz w:val="24"/>
                <w:szCs w:val="24"/>
              </w:rPr>
              <w:t>13/06/2023</w:t>
            </w:r>
          </w:p>
        </w:tc>
        <w:tc>
          <w:tcPr>
            <w:tcW w:w="780" w:type="pct"/>
          </w:tcPr>
          <w:p w14:paraId="5982F8A9" w14:textId="4F588DC7" w:rsidR="00D40B12" w:rsidRPr="00D40B12" w:rsidRDefault="00D40B12" w:rsidP="00D40B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40B12">
              <w:rPr>
                <w:sz w:val="24"/>
                <w:szCs w:val="24"/>
              </w:rPr>
              <w:t>$8,187.40</w:t>
            </w:r>
          </w:p>
        </w:tc>
        <w:tc>
          <w:tcPr>
            <w:tcW w:w="1801" w:type="pct"/>
          </w:tcPr>
          <w:p w14:paraId="108A51E6" w14:textId="36ACCFD9" w:rsidR="00D40B12" w:rsidRPr="00D40B12" w:rsidRDefault="00D40B12" w:rsidP="00D40B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D40B12">
              <w:rPr>
                <w:b/>
                <w:bCs/>
                <w:sz w:val="24"/>
                <w:szCs w:val="24"/>
              </w:rPr>
              <w:t xml:space="preserve">Closing Balance: </w:t>
            </w:r>
            <w:r w:rsidRPr="00D40B12">
              <w:rPr>
                <w:sz w:val="24"/>
                <w:szCs w:val="24"/>
              </w:rPr>
              <w:t>13/06/2023</w:t>
            </w:r>
          </w:p>
        </w:tc>
        <w:tc>
          <w:tcPr>
            <w:tcW w:w="706" w:type="pct"/>
          </w:tcPr>
          <w:p w14:paraId="2574AA9D" w14:textId="1EAE76D9" w:rsidR="00D40B12" w:rsidRPr="00D40B12" w:rsidRDefault="00D40B12" w:rsidP="00D40B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40B12">
              <w:rPr>
                <w:sz w:val="24"/>
                <w:szCs w:val="24"/>
              </w:rPr>
              <w:t>$7,375.94</w:t>
            </w:r>
          </w:p>
        </w:tc>
      </w:tr>
      <w:tr w:rsidR="00F53D73" w:rsidRPr="00D40B12" w14:paraId="2A736536" w14:textId="77777777" w:rsidTr="00426477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3" w:type="pct"/>
            <w:shd w:val="clear" w:color="auto" w:fill="006341" w:themeFill="accent1"/>
          </w:tcPr>
          <w:p w14:paraId="3CCC680A" w14:textId="2F8351F9" w:rsidR="00F53D73" w:rsidRPr="00D40B12" w:rsidRDefault="00F53D73" w:rsidP="00F53D73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D40B12">
              <w:rPr>
                <w:color w:val="FFFFFF" w:themeColor="background1"/>
                <w:sz w:val="24"/>
                <w:szCs w:val="24"/>
              </w:rPr>
              <w:t>MBBC Inc. Savings Account</w:t>
            </w:r>
          </w:p>
        </w:tc>
        <w:tc>
          <w:tcPr>
            <w:tcW w:w="780" w:type="pct"/>
            <w:shd w:val="clear" w:color="auto" w:fill="006341" w:themeFill="accent1"/>
          </w:tcPr>
          <w:p w14:paraId="08C0260C" w14:textId="1B673376" w:rsidR="00F53D73" w:rsidRPr="00D40B12" w:rsidRDefault="00F53D73" w:rsidP="00F53D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40B12">
              <w:rPr>
                <w:b/>
                <w:bCs/>
                <w:color w:val="FFFFFF" w:themeColor="background1"/>
                <w:sz w:val="24"/>
                <w:szCs w:val="24"/>
              </w:rPr>
              <w:t>721808947</w:t>
            </w:r>
          </w:p>
        </w:tc>
        <w:tc>
          <w:tcPr>
            <w:tcW w:w="2507" w:type="pct"/>
            <w:gridSpan w:val="2"/>
            <w:shd w:val="clear" w:color="auto" w:fill="006341" w:themeFill="accent1"/>
            <w:vAlign w:val="center"/>
          </w:tcPr>
          <w:p w14:paraId="4E8048BD" w14:textId="77777777" w:rsidR="00F53D73" w:rsidRPr="00D40B12" w:rsidRDefault="00F53D73" w:rsidP="00F53D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D40B12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Total Balance</w:t>
            </w:r>
          </w:p>
        </w:tc>
      </w:tr>
      <w:tr w:rsidR="00F53D73" w:rsidRPr="00D40B12" w14:paraId="4597667C" w14:textId="77777777" w:rsidTr="00426477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3" w:type="pct"/>
          </w:tcPr>
          <w:p w14:paraId="27FE8755" w14:textId="3A8E58EF" w:rsidR="00F53D73" w:rsidRPr="00D40B12" w:rsidRDefault="00F53D73" w:rsidP="00F53D73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D40B12">
              <w:rPr>
                <w:sz w:val="24"/>
                <w:szCs w:val="24"/>
              </w:rPr>
              <w:t xml:space="preserve">Opening Balance: </w:t>
            </w:r>
            <w:r w:rsidRPr="00D40B12">
              <w:rPr>
                <w:b w:val="0"/>
                <w:bCs w:val="0"/>
                <w:sz w:val="24"/>
                <w:szCs w:val="24"/>
              </w:rPr>
              <w:t>16/05/2023</w:t>
            </w:r>
          </w:p>
        </w:tc>
        <w:tc>
          <w:tcPr>
            <w:tcW w:w="780" w:type="pct"/>
          </w:tcPr>
          <w:p w14:paraId="6A9AA2FD" w14:textId="01F69362" w:rsidR="00F53D73" w:rsidRPr="00D40B12" w:rsidRDefault="00F53D73" w:rsidP="00F53D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40B12">
              <w:rPr>
                <w:sz w:val="24"/>
                <w:szCs w:val="24"/>
              </w:rPr>
              <w:t>$26,068.42</w:t>
            </w:r>
          </w:p>
        </w:tc>
        <w:tc>
          <w:tcPr>
            <w:tcW w:w="2507" w:type="pct"/>
            <w:gridSpan w:val="2"/>
            <w:vMerge w:val="restart"/>
            <w:vAlign w:val="center"/>
          </w:tcPr>
          <w:p w14:paraId="496BBF51" w14:textId="1720FD81" w:rsidR="00F53D73" w:rsidRPr="00D40B12" w:rsidRDefault="007D428C" w:rsidP="00F53D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7D428C">
              <w:rPr>
                <w:rFonts w:cstheme="minorHAnsi"/>
                <w:b/>
                <w:sz w:val="36"/>
                <w:szCs w:val="36"/>
              </w:rPr>
              <w:t>$46,593.37</w:t>
            </w:r>
          </w:p>
        </w:tc>
      </w:tr>
      <w:tr w:rsidR="00F53D73" w:rsidRPr="00D40B12" w14:paraId="094B15D8" w14:textId="77777777" w:rsidTr="00426477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3" w:type="pct"/>
          </w:tcPr>
          <w:p w14:paraId="5C4377A4" w14:textId="454B64A8" w:rsidR="00F53D73" w:rsidRPr="00D40B12" w:rsidRDefault="00F53D73" w:rsidP="00F53D7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40B12">
              <w:rPr>
                <w:sz w:val="24"/>
                <w:szCs w:val="24"/>
              </w:rPr>
              <w:t>Incoming</w:t>
            </w:r>
          </w:p>
        </w:tc>
        <w:tc>
          <w:tcPr>
            <w:tcW w:w="780" w:type="pct"/>
          </w:tcPr>
          <w:p w14:paraId="2351AB31" w14:textId="7861668E" w:rsidR="00F53D73" w:rsidRPr="00D40B12" w:rsidRDefault="00F53D73" w:rsidP="00F53D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40B12">
              <w:rPr>
                <w:sz w:val="24"/>
                <w:szCs w:val="24"/>
              </w:rPr>
              <w:t>$4,961.61</w:t>
            </w:r>
          </w:p>
        </w:tc>
        <w:tc>
          <w:tcPr>
            <w:tcW w:w="2507" w:type="pct"/>
            <w:gridSpan w:val="2"/>
            <w:vMerge/>
            <w:vAlign w:val="center"/>
          </w:tcPr>
          <w:p w14:paraId="0F213DC3" w14:textId="77777777" w:rsidR="00F53D73" w:rsidRPr="00D40B12" w:rsidRDefault="00F53D73" w:rsidP="00F53D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53D73" w:rsidRPr="00D40B12" w14:paraId="053A306A" w14:textId="77777777" w:rsidTr="00426477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3" w:type="pct"/>
          </w:tcPr>
          <w:p w14:paraId="2091B532" w14:textId="14A5100F" w:rsidR="00F53D73" w:rsidRPr="00D40B12" w:rsidRDefault="00F53D73" w:rsidP="00F53D7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40B12">
              <w:rPr>
                <w:sz w:val="24"/>
                <w:szCs w:val="24"/>
              </w:rPr>
              <w:t>Expenses</w:t>
            </w:r>
          </w:p>
        </w:tc>
        <w:tc>
          <w:tcPr>
            <w:tcW w:w="780" w:type="pct"/>
          </w:tcPr>
          <w:p w14:paraId="10E0FBB6" w14:textId="056020AE" w:rsidR="00F53D73" w:rsidRPr="00D40B12" w:rsidRDefault="00F53D73" w:rsidP="00F53D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07" w:type="pct"/>
            <w:gridSpan w:val="2"/>
            <w:vMerge/>
            <w:vAlign w:val="center"/>
          </w:tcPr>
          <w:p w14:paraId="22251F9B" w14:textId="77777777" w:rsidR="00F53D73" w:rsidRPr="00D40B12" w:rsidRDefault="00F53D73" w:rsidP="00F53D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53D73" w:rsidRPr="00D40B12" w14:paraId="02F2CCF4" w14:textId="77777777" w:rsidTr="00426477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3" w:type="pct"/>
          </w:tcPr>
          <w:p w14:paraId="24600157" w14:textId="2D4F491A" w:rsidR="00F53D73" w:rsidRPr="00D40B12" w:rsidRDefault="00F53D73" w:rsidP="00F53D73">
            <w:pPr>
              <w:jc w:val="center"/>
              <w:rPr>
                <w:rFonts w:cstheme="minorHAnsi"/>
                <w:b w:val="0"/>
                <w:color w:val="FFFFFF" w:themeColor="background1"/>
                <w:sz w:val="24"/>
                <w:szCs w:val="24"/>
              </w:rPr>
            </w:pPr>
            <w:r w:rsidRPr="00D40B12">
              <w:rPr>
                <w:sz w:val="24"/>
                <w:szCs w:val="24"/>
              </w:rPr>
              <w:t xml:space="preserve">Closing Balance: </w:t>
            </w:r>
            <w:r w:rsidRPr="00D40B12">
              <w:rPr>
                <w:b w:val="0"/>
                <w:bCs w:val="0"/>
                <w:sz w:val="24"/>
                <w:szCs w:val="24"/>
              </w:rPr>
              <w:t>13/06/2023</w:t>
            </w:r>
          </w:p>
        </w:tc>
        <w:tc>
          <w:tcPr>
            <w:tcW w:w="780" w:type="pct"/>
          </w:tcPr>
          <w:p w14:paraId="12202E3D" w14:textId="55B43F43" w:rsidR="00F53D73" w:rsidRPr="00D40B12" w:rsidRDefault="00F53D73" w:rsidP="00F53D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40B12">
              <w:rPr>
                <w:sz w:val="24"/>
                <w:szCs w:val="24"/>
              </w:rPr>
              <w:t>$31,030.03</w:t>
            </w:r>
          </w:p>
        </w:tc>
        <w:tc>
          <w:tcPr>
            <w:tcW w:w="2507" w:type="pct"/>
            <w:gridSpan w:val="2"/>
            <w:vMerge/>
            <w:vAlign w:val="center"/>
          </w:tcPr>
          <w:p w14:paraId="779AA682" w14:textId="77777777" w:rsidR="00F53D73" w:rsidRPr="00D40B12" w:rsidRDefault="00F53D73" w:rsidP="00F53D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</w:tbl>
    <w:p w14:paraId="5F10D5A8" w14:textId="77777777" w:rsidR="00C14419" w:rsidRDefault="00C14419" w:rsidP="00C14419">
      <w:pPr>
        <w:pStyle w:val="Heading2"/>
      </w:pPr>
      <w:r w:rsidRPr="00B63643">
        <w:lastRenderedPageBreak/>
        <w:t>MBBC Inc. Main</w:t>
      </w:r>
      <w:r>
        <w:t xml:space="preserve"> </w:t>
      </w:r>
      <w:r w:rsidRPr="00B63643">
        <w:t>Account:</w:t>
      </w:r>
      <w:r>
        <w:t xml:space="preserve">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1147"/>
        <w:gridCol w:w="4240"/>
        <w:gridCol w:w="1160"/>
      </w:tblGrid>
      <w:tr w:rsidR="00C14419" w:rsidRPr="00770E5E" w14:paraId="72D55E80" w14:textId="77777777" w:rsidTr="00C14419">
        <w:tc>
          <w:tcPr>
            <w:tcW w:w="2500" w:type="pct"/>
            <w:gridSpan w:val="2"/>
            <w:tcBorders>
              <w:bottom w:val="single" w:sz="8" w:space="0" w:color="CAB7A9" w:themeColor="accent2"/>
              <w:right w:val="single" w:sz="8" w:space="0" w:color="CAB7A9" w:themeColor="accent2"/>
            </w:tcBorders>
          </w:tcPr>
          <w:p w14:paraId="23E17536" w14:textId="77777777" w:rsidR="00C14419" w:rsidRPr="00770E5E" w:rsidRDefault="00C14419" w:rsidP="001D274A">
            <w:pPr>
              <w:pStyle w:val="Heading3"/>
            </w:pPr>
            <w:r w:rsidRPr="00770E5E">
              <w:rPr>
                <w:rStyle w:val="apple-converted-space"/>
              </w:rPr>
              <w:t>Expenses:</w:t>
            </w:r>
          </w:p>
        </w:tc>
        <w:tc>
          <w:tcPr>
            <w:tcW w:w="2500" w:type="pct"/>
            <w:gridSpan w:val="2"/>
            <w:tcBorders>
              <w:left w:val="single" w:sz="8" w:space="0" w:color="CAB7A9" w:themeColor="accent2"/>
              <w:bottom w:val="single" w:sz="8" w:space="0" w:color="CAB7A9" w:themeColor="accent2"/>
            </w:tcBorders>
          </w:tcPr>
          <w:p w14:paraId="1B5A50AB" w14:textId="77777777" w:rsidR="00C14419" w:rsidRPr="00770E5E" w:rsidRDefault="00C14419" w:rsidP="001D274A">
            <w:pPr>
              <w:pStyle w:val="Heading3"/>
            </w:pPr>
            <w:r w:rsidRPr="00770E5E">
              <w:rPr>
                <w:rStyle w:val="Heading3Char"/>
              </w:rPr>
              <w:t>Incoming</w:t>
            </w:r>
            <w:r w:rsidRPr="00770E5E">
              <w:rPr>
                <w:rStyle w:val="apple-converted-space"/>
              </w:rPr>
              <w:t>:</w:t>
            </w:r>
          </w:p>
        </w:tc>
      </w:tr>
      <w:tr w:rsidR="00642B89" w14:paraId="6C8E08FC" w14:textId="77777777" w:rsidTr="004774D0">
        <w:trPr>
          <w:trHeight w:val="2962"/>
        </w:trPr>
        <w:tc>
          <w:tcPr>
            <w:tcW w:w="1969" w:type="pct"/>
            <w:tcBorders>
              <w:top w:val="single" w:sz="8" w:space="0" w:color="CAB7A9" w:themeColor="accent2"/>
              <w:bottom w:val="single" w:sz="8" w:space="0" w:color="CAB7A9" w:themeColor="accent2"/>
              <w:right w:val="dashed" w:sz="4" w:space="0" w:color="CAB7A9" w:themeColor="accent2"/>
            </w:tcBorders>
          </w:tcPr>
          <w:p w14:paraId="7DA7F534" w14:textId="5AD3EE59" w:rsidR="00FF51DA" w:rsidRDefault="00FF51DA" w:rsidP="00FF51DA">
            <w:pPr>
              <w:pStyle w:val="NoSpacing"/>
            </w:pPr>
            <w:r>
              <w:t>Emmssee green Belts Umpire Fees (</w:t>
            </w:r>
            <w:r w:rsidR="008903FF">
              <w:t>Parish, Newsome</w:t>
            </w:r>
            <w:r>
              <w:t>) 4/</w:t>
            </w:r>
            <w:r w:rsidR="008903FF">
              <w:t>3.</w:t>
            </w:r>
            <w:r>
              <w:t xml:space="preserve"> 20/5</w:t>
            </w:r>
          </w:p>
          <w:p w14:paraId="2F76CF64" w14:textId="77777777" w:rsidR="00FF51DA" w:rsidRDefault="00FF51DA" w:rsidP="00FF51DA">
            <w:pPr>
              <w:pStyle w:val="NoSpacing"/>
            </w:pPr>
            <w:r>
              <w:t>Transfer AKV</w:t>
            </w:r>
          </w:p>
          <w:p w14:paraId="7BFF00C6" w14:textId="00B0FF0F" w:rsidR="00FF51DA" w:rsidRDefault="00FF51DA" w:rsidP="00FF51DA">
            <w:pPr>
              <w:pStyle w:val="NoSpacing"/>
            </w:pPr>
            <w:r>
              <w:t>Onya Clothing</w:t>
            </w:r>
            <w:r w:rsidR="004774D0">
              <w:t xml:space="preserve"> </w:t>
            </w:r>
            <w:r>
              <w:t>(half order)</w:t>
            </w:r>
          </w:p>
          <w:p w14:paraId="00CD96C8" w14:textId="77777777" w:rsidR="00FF51DA" w:rsidRDefault="00FF51DA" w:rsidP="00FF51DA">
            <w:pPr>
              <w:pStyle w:val="NoSpacing"/>
            </w:pPr>
            <w:r>
              <w:t>Coles Trivia night</w:t>
            </w:r>
          </w:p>
          <w:p w14:paraId="6A1E2B07" w14:textId="222F7AF8" w:rsidR="00FF51DA" w:rsidRDefault="00FF51DA" w:rsidP="00FF51DA">
            <w:pPr>
              <w:pStyle w:val="NoSpacing"/>
            </w:pPr>
            <w:r>
              <w:t>Umpire fees 4/3</w:t>
            </w:r>
            <w:r w:rsidR="004774D0">
              <w:t xml:space="preserve"> </w:t>
            </w:r>
            <w:r>
              <w:t>27/5</w:t>
            </w:r>
          </w:p>
          <w:p w14:paraId="2265AA7A" w14:textId="77777777" w:rsidR="00FF51DA" w:rsidRDefault="00FF51DA" w:rsidP="00FF51DA">
            <w:pPr>
              <w:pStyle w:val="NoSpacing"/>
            </w:pPr>
            <w:r>
              <w:t>Umpire Fees 2/1 28/5</w:t>
            </w:r>
          </w:p>
          <w:p w14:paraId="3149BDB9" w14:textId="77777777" w:rsidR="00FF51DA" w:rsidRDefault="00FF51DA" w:rsidP="00FF51DA">
            <w:pPr>
              <w:pStyle w:val="NoSpacing"/>
            </w:pPr>
            <w:r>
              <w:t>Sq Transfer Canteen 27/5</w:t>
            </w:r>
          </w:p>
          <w:p w14:paraId="75002CE8" w14:textId="77777777" w:rsidR="00FF51DA" w:rsidRDefault="00FF51DA" w:rsidP="00FF51DA">
            <w:pPr>
              <w:pStyle w:val="NoSpacing"/>
            </w:pPr>
            <w:r>
              <w:t>Transfer Trivia 27/5</w:t>
            </w:r>
          </w:p>
          <w:p w14:paraId="22C7C428" w14:textId="77777777" w:rsidR="00FF51DA" w:rsidRDefault="00FF51DA" w:rsidP="00FF51DA">
            <w:pPr>
              <w:pStyle w:val="NoSpacing"/>
            </w:pPr>
            <w:r>
              <w:t xml:space="preserve">Refund T Preston </w:t>
            </w:r>
          </w:p>
          <w:p w14:paraId="64BD0061" w14:textId="77777777" w:rsidR="00FF51DA" w:rsidRDefault="00FF51DA" w:rsidP="00FF51DA">
            <w:pPr>
              <w:pStyle w:val="NoSpacing"/>
            </w:pPr>
            <w:r>
              <w:t>NOC ground fees</w:t>
            </w:r>
          </w:p>
          <w:p w14:paraId="41C47EE0" w14:textId="77777777" w:rsidR="00FF51DA" w:rsidRDefault="00FF51DA" w:rsidP="00FF51DA">
            <w:pPr>
              <w:pStyle w:val="NoSpacing"/>
            </w:pPr>
            <w:r>
              <w:t>Umpire fees 6/5</w:t>
            </w:r>
          </w:p>
          <w:p w14:paraId="2A4437F6" w14:textId="4E81E8F9" w:rsidR="00FF51DA" w:rsidRDefault="00FF51DA" w:rsidP="00FF51DA">
            <w:pPr>
              <w:pStyle w:val="NoSpacing"/>
            </w:pPr>
            <w:r>
              <w:t>Norco</w:t>
            </w:r>
            <w:r w:rsidR="004774D0">
              <w:t xml:space="preserve"> </w:t>
            </w:r>
            <w:r>
              <w:t>(line powder)</w:t>
            </w:r>
          </w:p>
          <w:p w14:paraId="16239104" w14:textId="124C1564" w:rsidR="00FF51DA" w:rsidRDefault="00FF51DA" w:rsidP="00FF51DA">
            <w:pPr>
              <w:pStyle w:val="NoSpacing"/>
            </w:pPr>
            <w:r>
              <w:t>Woolworths (um fees) 2/1 4/3</w:t>
            </w:r>
            <w:r w:rsidR="004774D0">
              <w:t xml:space="preserve"> </w:t>
            </w:r>
            <w:r>
              <w:t>27,4/6</w:t>
            </w:r>
          </w:p>
          <w:p w14:paraId="6D7F0637" w14:textId="4471C082" w:rsidR="00FF51DA" w:rsidRDefault="00FF51DA" w:rsidP="00FF51DA">
            <w:pPr>
              <w:pStyle w:val="NoSpacing"/>
            </w:pPr>
            <w:r>
              <w:t>I Bolton umpire fees 2/1</w:t>
            </w:r>
            <w:r w:rsidR="004774D0">
              <w:t xml:space="preserve"> </w:t>
            </w:r>
            <w:r>
              <w:t>4/6</w:t>
            </w:r>
          </w:p>
          <w:p w14:paraId="3D1E5BED" w14:textId="1C60469B" w:rsidR="00FF51DA" w:rsidRDefault="006C4C16" w:rsidP="00FF51DA">
            <w:pPr>
              <w:pStyle w:val="NoSpacing"/>
            </w:pPr>
            <w:r>
              <w:t>Sq transfer</w:t>
            </w:r>
            <w:r w:rsidR="00FF51DA">
              <w:t xml:space="preserve"> 3/6 canteen </w:t>
            </w:r>
          </w:p>
          <w:p w14:paraId="50B954F5" w14:textId="755B62D3" w:rsidR="00FF51DA" w:rsidRDefault="00FF51DA" w:rsidP="00FF51DA">
            <w:pPr>
              <w:pStyle w:val="NoSpacing"/>
            </w:pPr>
            <w:r>
              <w:t>Microsoft</w:t>
            </w:r>
            <w:r w:rsidR="004774D0">
              <w:t xml:space="preserve"> </w:t>
            </w:r>
            <w:r>
              <w:t xml:space="preserve">club laptop </w:t>
            </w:r>
          </w:p>
          <w:p w14:paraId="00738EE1" w14:textId="70FD2E3E" w:rsidR="00642B89" w:rsidRPr="00D23A8A" w:rsidRDefault="00FF51DA" w:rsidP="00FF51DA">
            <w:pPr>
              <w:pStyle w:val="NoSpacing"/>
              <w:rPr>
                <w:szCs w:val="20"/>
              </w:rPr>
            </w:pPr>
            <w:r>
              <w:t>Emmsee (players hats 36)</w:t>
            </w:r>
          </w:p>
        </w:tc>
        <w:tc>
          <w:tcPr>
            <w:tcW w:w="531" w:type="pct"/>
            <w:tcBorders>
              <w:top w:val="single" w:sz="8" w:space="0" w:color="CAB7A9" w:themeColor="accent2"/>
              <w:left w:val="dashed" w:sz="4" w:space="0" w:color="CAB7A9" w:themeColor="accent2"/>
              <w:bottom w:val="single" w:sz="8" w:space="0" w:color="CAB7A9" w:themeColor="accent2"/>
              <w:right w:val="single" w:sz="8" w:space="0" w:color="CAB7A9" w:themeColor="accent2"/>
            </w:tcBorders>
          </w:tcPr>
          <w:p w14:paraId="4AC7FDA8" w14:textId="77777777" w:rsidR="0074197A" w:rsidRPr="004774D0" w:rsidRDefault="0074197A" w:rsidP="0074197A">
            <w:pPr>
              <w:pStyle w:val="NoSpacing"/>
              <w:jc w:val="right"/>
              <w:rPr>
                <w:szCs w:val="20"/>
              </w:rPr>
            </w:pPr>
            <w:r w:rsidRPr="004774D0">
              <w:rPr>
                <w:szCs w:val="20"/>
              </w:rPr>
              <w:t>$197.00</w:t>
            </w:r>
          </w:p>
          <w:p w14:paraId="755AE2D4" w14:textId="77777777" w:rsidR="0074197A" w:rsidRPr="004774D0" w:rsidRDefault="0074197A" w:rsidP="0074197A">
            <w:pPr>
              <w:pStyle w:val="NoSpacing"/>
              <w:jc w:val="right"/>
              <w:rPr>
                <w:szCs w:val="20"/>
              </w:rPr>
            </w:pPr>
            <w:r w:rsidRPr="004774D0">
              <w:rPr>
                <w:szCs w:val="20"/>
              </w:rPr>
              <w:t>$100.00</w:t>
            </w:r>
          </w:p>
          <w:p w14:paraId="3ABCE630" w14:textId="77777777" w:rsidR="0074197A" w:rsidRPr="004774D0" w:rsidRDefault="0074197A" w:rsidP="0074197A">
            <w:pPr>
              <w:pStyle w:val="NoSpacing"/>
              <w:jc w:val="right"/>
              <w:rPr>
                <w:szCs w:val="20"/>
              </w:rPr>
            </w:pPr>
            <w:r w:rsidRPr="004774D0">
              <w:rPr>
                <w:szCs w:val="20"/>
              </w:rPr>
              <w:t>$2,210.00</w:t>
            </w:r>
          </w:p>
          <w:p w14:paraId="7BD78CFC" w14:textId="77777777" w:rsidR="0074197A" w:rsidRPr="004774D0" w:rsidRDefault="0074197A" w:rsidP="0074197A">
            <w:pPr>
              <w:pStyle w:val="NoSpacing"/>
              <w:jc w:val="right"/>
              <w:rPr>
                <w:szCs w:val="20"/>
              </w:rPr>
            </w:pPr>
            <w:r w:rsidRPr="004774D0">
              <w:rPr>
                <w:szCs w:val="20"/>
              </w:rPr>
              <w:t>$1,591.00</w:t>
            </w:r>
          </w:p>
          <w:p w14:paraId="17489FAD" w14:textId="77777777" w:rsidR="0074197A" w:rsidRPr="004774D0" w:rsidRDefault="0074197A" w:rsidP="0074197A">
            <w:pPr>
              <w:pStyle w:val="NoSpacing"/>
              <w:jc w:val="right"/>
              <w:rPr>
                <w:szCs w:val="20"/>
              </w:rPr>
            </w:pPr>
            <w:r w:rsidRPr="004774D0">
              <w:rPr>
                <w:szCs w:val="20"/>
              </w:rPr>
              <w:t>$77.70</w:t>
            </w:r>
          </w:p>
          <w:p w14:paraId="58227AB3" w14:textId="77777777" w:rsidR="0074197A" w:rsidRPr="004774D0" w:rsidRDefault="0074197A" w:rsidP="0074197A">
            <w:pPr>
              <w:pStyle w:val="NoSpacing"/>
              <w:jc w:val="right"/>
              <w:rPr>
                <w:szCs w:val="20"/>
              </w:rPr>
            </w:pPr>
            <w:r w:rsidRPr="004774D0">
              <w:rPr>
                <w:szCs w:val="20"/>
              </w:rPr>
              <w:t>$100.00</w:t>
            </w:r>
          </w:p>
          <w:p w14:paraId="3DCA107A" w14:textId="77777777" w:rsidR="0074197A" w:rsidRPr="004774D0" w:rsidRDefault="0074197A" w:rsidP="0074197A">
            <w:pPr>
              <w:pStyle w:val="NoSpacing"/>
              <w:jc w:val="right"/>
              <w:rPr>
                <w:szCs w:val="20"/>
              </w:rPr>
            </w:pPr>
            <w:r w:rsidRPr="004774D0">
              <w:rPr>
                <w:szCs w:val="20"/>
              </w:rPr>
              <w:t>$120.00</w:t>
            </w:r>
          </w:p>
          <w:p w14:paraId="0BE6DDEF" w14:textId="77777777" w:rsidR="0074197A" w:rsidRPr="004774D0" w:rsidRDefault="0074197A" w:rsidP="0074197A">
            <w:pPr>
              <w:pStyle w:val="NoSpacing"/>
              <w:jc w:val="right"/>
              <w:rPr>
                <w:szCs w:val="20"/>
              </w:rPr>
            </w:pPr>
            <w:r w:rsidRPr="004774D0">
              <w:rPr>
                <w:szCs w:val="20"/>
              </w:rPr>
              <w:t>$314.00</w:t>
            </w:r>
          </w:p>
          <w:p w14:paraId="32DCC37C" w14:textId="77777777" w:rsidR="0074197A" w:rsidRPr="004774D0" w:rsidRDefault="0074197A" w:rsidP="0074197A">
            <w:pPr>
              <w:pStyle w:val="NoSpacing"/>
              <w:jc w:val="right"/>
              <w:rPr>
                <w:szCs w:val="20"/>
              </w:rPr>
            </w:pPr>
            <w:r w:rsidRPr="004774D0">
              <w:rPr>
                <w:szCs w:val="20"/>
              </w:rPr>
              <w:t>$465.00</w:t>
            </w:r>
          </w:p>
          <w:p w14:paraId="5A444596" w14:textId="77777777" w:rsidR="0074197A" w:rsidRPr="004774D0" w:rsidRDefault="0074197A" w:rsidP="0074197A">
            <w:pPr>
              <w:pStyle w:val="NoSpacing"/>
              <w:jc w:val="right"/>
              <w:rPr>
                <w:szCs w:val="20"/>
              </w:rPr>
            </w:pPr>
            <w:r w:rsidRPr="004774D0">
              <w:rPr>
                <w:szCs w:val="20"/>
              </w:rPr>
              <w:t>$55.00</w:t>
            </w:r>
          </w:p>
          <w:p w14:paraId="082E67A8" w14:textId="77777777" w:rsidR="0074197A" w:rsidRPr="004774D0" w:rsidRDefault="0074197A" w:rsidP="0074197A">
            <w:pPr>
              <w:pStyle w:val="NoSpacing"/>
              <w:jc w:val="right"/>
              <w:rPr>
                <w:szCs w:val="20"/>
              </w:rPr>
            </w:pPr>
            <w:r w:rsidRPr="004774D0">
              <w:rPr>
                <w:szCs w:val="20"/>
              </w:rPr>
              <w:t>$3,816.90</w:t>
            </w:r>
          </w:p>
          <w:p w14:paraId="774B5B8A" w14:textId="77777777" w:rsidR="0074197A" w:rsidRPr="004774D0" w:rsidRDefault="0074197A" w:rsidP="0074197A">
            <w:pPr>
              <w:pStyle w:val="NoSpacing"/>
              <w:jc w:val="right"/>
              <w:rPr>
                <w:szCs w:val="20"/>
              </w:rPr>
            </w:pPr>
            <w:r w:rsidRPr="004774D0">
              <w:rPr>
                <w:szCs w:val="20"/>
              </w:rPr>
              <w:t>$90.00</w:t>
            </w:r>
          </w:p>
          <w:p w14:paraId="2103B03A" w14:textId="77777777" w:rsidR="0074197A" w:rsidRPr="004774D0" w:rsidRDefault="0074197A" w:rsidP="0074197A">
            <w:pPr>
              <w:pStyle w:val="NoSpacing"/>
              <w:jc w:val="right"/>
              <w:rPr>
                <w:szCs w:val="20"/>
              </w:rPr>
            </w:pPr>
            <w:r w:rsidRPr="004774D0">
              <w:rPr>
                <w:szCs w:val="20"/>
              </w:rPr>
              <w:t>$25.80</w:t>
            </w:r>
          </w:p>
          <w:p w14:paraId="258C548C" w14:textId="77777777" w:rsidR="0074197A" w:rsidRPr="004774D0" w:rsidRDefault="0074197A" w:rsidP="0074197A">
            <w:pPr>
              <w:pStyle w:val="NoSpacing"/>
              <w:jc w:val="right"/>
              <w:rPr>
                <w:szCs w:val="20"/>
              </w:rPr>
            </w:pPr>
            <w:r w:rsidRPr="004774D0">
              <w:rPr>
                <w:szCs w:val="20"/>
              </w:rPr>
              <w:t>$220.00</w:t>
            </w:r>
          </w:p>
          <w:p w14:paraId="13945089" w14:textId="77777777" w:rsidR="0074197A" w:rsidRPr="004774D0" w:rsidRDefault="0074197A" w:rsidP="0074197A">
            <w:pPr>
              <w:pStyle w:val="NoSpacing"/>
              <w:jc w:val="right"/>
              <w:rPr>
                <w:szCs w:val="20"/>
              </w:rPr>
            </w:pPr>
            <w:r w:rsidRPr="004774D0">
              <w:rPr>
                <w:szCs w:val="20"/>
              </w:rPr>
              <w:t>$120.00</w:t>
            </w:r>
          </w:p>
          <w:p w14:paraId="3BE24ACC" w14:textId="77777777" w:rsidR="0074197A" w:rsidRPr="004774D0" w:rsidRDefault="0074197A" w:rsidP="0074197A">
            <w:pPr>
              <w:pStyle w:val="NoSpacing"/>
              <w:jc w:val="right"/>
              <w:rPr>
                <w:szCs w:val="20"/>
              </w:rPr>
            </w:pPr>
            <w:r w:rsidRPr="004774D0">
              <w:rPr>
                <w:szCs w:val="20"/>
              </w:rPr>
              <w:t>$791.24</w:t>
            </w:r>
          </w:p>
          <w:p w14:paraId="735C4255" w14:textId="77777777" w:rsidR="0074197A" w:rsidRPr="004774D0" w:rsidRDefault="0074197A" w:rsidP="0074197A">
            <w:pPr>
              <w:pStyle w:val="NoSpacing"/>
              <w:jc w:val="right"/>
              <w:rPr>
                <w:szCs w:val="20"/>
              </w:rPr>
            </w:pPr>
            <w:r w:rsidRPr="004774D0">
              <w:rPr>
                <w:szCs w:val="20"/>
              </w:rPr>
              <w:t>$109.00</w:t>
            </w:r>
          </w:p>
          <w:p w14:paraId="75B757F6" w14:textId="3569A8FF" w:rsidR="00642B89" w:rsidRPr="004774D0" w:rsidRDefault="0074197A" w:rsidP="0074197A">
            <w:pPr>
              <w:pStyle w:val="NoSpacing"/>
              <w:jc w:val="right"/>
              <w:rPr>
                <w:szCs w:val="20"/>
              </w:rPr>
            </w:pPr>
            <w:r w:rsidRPr="004774D0">
              <w:rPr>
                <w:szCs w:val="20"/>
              </w:rPr>
              <w:t>$1,177.00</w:t>
            </w:r>
          </w:p>
        </w:tc>
        <w:tc>
          <w:tcPr>
            <w:tcW w:w="1963" w:type="pct"/>
            <w:tcBorders>
              <w:top w:val="single" w:sz="8" w:space="0" w:color="CAB7A9" w:themeColor="accent2"/>
              <w:left w:val="single" w:sz="8" w:space="0" w:color="CAB7A9" w:themeColor="accent2"/>
              <w:bottom w:val="single" w:sz="8" w:space="0" w:color="CAB7A9" w:themeColor="accent2"/>
              <w:right w:val="dashed" w:sz="4" w:space="0" w:color="CAB7A9" w:themeColor="accent2"/>
            </w:tcBorders>
          </w:tcPr>
          <w:p w14:paraId="2B442F73" w14:textId="06EA0524" w:rsidR="000A3A0E" w:rsidRPr="004774D0" w:rsidRDefault="000A3A0E" w:rsidP="000A3A0E">
            <w:pPr>
              <w:pStyle w:val="NoSpacing"/>
            </w:pPr>
            <w:r w:rsidRPr="004774D0">
              <w:t>Game day regos</w:t>
            </w:r>
          </w:p>
          <w:p w14:paraId="71DD191A" w14:textId="1A9B0BB8" w:rsidR="000A3A0E" w:rsidRPr="004774D0" w:rsidRDefault="000A3A0E" w:rsidP="000A3A0E">
            <w:pPr>
              <w:pStyle w:val="NoSpacing"/>
            </w:pPr>
            <w:r w:rsidRPr="004774D0">
              <w:t>Clothing</w:t>
            </w:r>
            <w:r w:rsidR="004774D0" w:rsidRPr="004774D0">
              <w:t xml:space="preserve"> </w:t>
            </w:r>
            <w:r w:rsidRPr="004774D0">
              <w:t>Darnell</w:t>
            </w:r>
          </w:p>
          <w:p w14:paraId="4A1901D7" w14:textId="77777777" w:rsidR="000A3A0E" w:rsidRPr="004774D0" w:rsidRDefault="000A3A0E" w:rsidP="000A3A0E">
            <w:pPr>
              <w:pStyle w:val="NoSpacing"/>
            </w:pPr>
            <w:r w:rsidRPr="004774D0">
              <w:t xml:space="preserve">Try Booking </w:t>
            </w:r>
          </w:p>
          <w:p w14:paraId="3C6877A3" w14:textId="77777777" w:rsidR="000A3A0E" w:rsidRPr="004774D0" w:rsidRDefault="000A3A0E" w:rsidP="000A3A0E">
            <w:pPr>
              <w:pStyle w:val="NoSpacing"/>
            </w:pPr>
            <w:r w:rsidRPr="004774D0">
              <w:t>Game Day regos</w:t>
            </w:r>
          </w:p>
          <w:p w14:paraId="0EC27C96" w14:textId="77777777" w:rsidR="000A3A0E" w:rsidRPr="004774D0" w:rsidRDefault="000A3A0E" w:rsidP="000A3A0E">
            <w:pPr>
              <w:pStyle w:val="NoSpacing"/>
            </w:pPr>
            <w:r w:rsidRPr="004774D0">
              <w:t>Service NSW</w:t>
            </w:r>
          </w:p>
          <w:p w14:paraId="56324E33" w14:textId="77777777" w:rsidR="000A3A0E" w:rsidRPr="004774D0" w:rsidRDefault="000A3A0E" w:rsidP="000A3A0E">
            <w:pPr>
              <w:pStyle w:val="NoSpacing"/>
            </w:pPr>
            <w:r w:rsidRPr="004774D0">
              <w:t>Fees</w:t>
            </w:r>
          </w:p>
          <w:p w14:paraId="62EECDD9" w14:textId="77777777" w:rsidR="000A3A0E" w:rsidRPr="004774D0" w:rsidRDefault="000A3A0E" w:rsidP="000A3A0E">
            <w:pPr>
              <w:pStyle w:val="NoSpacing"/>
            </w:pPr>
            <w:r w:rsidRPr="004774D0">
              <w:t>Fees</w:t>
            </w:r>
          </w:p>
          <w:p w14:paraId="7E5BD711" w14:textId="77777777" w:rsidR="000A3A0E" w:rsidRPr="004774D0" w:rsidRDefault="000A3A0E" w:rsidP="000A3A0E">
            <w:pPr>
              <w:pStyle w:val="NoSpacing"/>
            </w:pPr>
            <w:r w:rsidRPr="004774D0">
              <w:t>Square</w:t>
            </w:r>
          </w:p>
          <w:p w14:paraId="2456B431" w14:textId="0407604F" w:rsidR="000A3A0E" w:rsidRPr="004774D0" w:rsidRDefault="000A3A0E" w:rsidP="000A3A0E">
            <w:pPr>
              <w:pStyle w:val="NoSpacing"/>
            </w:pPr>
            <w:r w:rsidRPr="004774D0">
              <w:t>Square 27/5</w:t>
            </w:r>
            <w:r w:rsidR="004774D0" w:rsidRPr="004774D0">
              <w:t xml:space="preserve"> </w:t>
            </w:r>
            <w:r w:rsidRPr="004774D0">
              <w:t>(jumpers)</w:t>
            </w:r>
          </w:p>
          <w:p w14:paraId="2D4B8FF2" w14:textId="77777777" w:rsidR="000A3A0E" w:rsidRPr="004774D0" w:rsidRDefault="000A3A0E" w:rsidP="000A3A0E">
            <w:pPr>
              <w:pStyle w:val="NoSpacing"/>
            </w:pPr>
            <w:r w:rsidRPr="004774D0">
              <w:t>Sq 29/5 Canteen</w:t>
            </w:r>
          </w:p>
          <w:p w14:paraId="46DE1014" w14:textId="52831943" w:rsidR="000A3A0E" w:rsidRPr="004774D0" w:rsidRDefault="000A3A0E" w:rsidP="000A3A0E">
            <w:pPr>
              <w:pStyle w:val="NoSpacing"/>
            </w:pPr>
            <w:r w:rsidRPr="004774D0">
              <w:t>Sq</w:t>
            </w:r>
            <w:r w:rsidR="004774D0" w:rsidRPr="004774D0">
              <w:t xml:space="preserve"> </w:t>
            </w:r>
            <w:r w:rsidRPr="004774D0">
              <w:t xml:space="preserve">3/6 </w:t>
            </w:r>
          </w:p>
          <w:p w14:paraId="501BAEF3" w14:textId="10422BB1" w:rsidR="000A3A0E" w:rsidRPr="004774D0" w:rsidRDefault="000A3A0E" w:rsidP="000A3A0E">
            <w:pPr>
              <w:pStyle w:val="NoSpacing"/>
            </w:pPr>
            <w:r w:rsidRPr="004774D0">
              <w:t>Stubb</w:t>
            </w:r>
            <w:r w:rsidR="004774D0" w:rsidRPr="004774D0">
              <w:t>y</w:t>
            </w:r>
            <w:r w:rsidRPr="004774D0">
              <w:t xml:space="preserve"> holders</w:t>
            </w:r>
            <w:r w:rsidR="004774D0" w:rsidRPr="004774D0">
              <w:t xml:space="preserve"> </w:t>
            </w:r>
            <w:r w:rsidRPr="004774D0">
              <w:t>x 5</w:t>
            </w:r>
          </w:p>
          <w:p w14:paraId="51137864" w14:textId="304FF7B2" w:rsidR="000A3A0E" w:rsidRPr="004774D0" w:rsidRDefault="004774D0" w:rsidP="004774D0">
            <w:pPr>
              <w:pStyle w:val="NoSpacing"/>
              <w:ind w:left="21"/>
            </w:pPr>
            <w:r w:rsidRPr="004774D0">
              <w:t>70</w:t>
            </w:r>
            <w:r w:rsidRPr="004774D0">
              <w:rPr>
                <w:vertAlign w:val="superscript"/>
              </w:rPr>
              <w:t>th</w:t>
            </w:r>
            <w:r w:rsidRPr="004774D0">
              <w:t xml:space="preserve"> – </w:t>
            </w:r>
            <w:r w:rsidR="000A3A0E" w:rsidRPr="004774D0">
              <w:t>Trubody G&amp;K</w:t>
            </w:r>
            <w:r w:rsidRPr="004774D0">
              <w:t xml:space="preserve"> </w:t>
            </w:r>
            <w:r w:rsidR="000A3A0E" w:rsidRPr="004774D0">
              <w:t>x 2</w:t>
            </w:r>
          </w:p>
          <w:p w14:paraId="72FE858B" w14:textId="17A641FC" w:rsidR="000A3A0E" w:rsidRPr="004774D0" w:rsidRDefault="004774D0" w:rsidP="004774D0">
            <w:pPr>
              <w:pStyle w:val="NoSpacing"/>
              <w:ind w:left="21"/>
            </w:pPr>
            <w:r w:rsidRPr="004774D0">
              <w:t>70</w:t>
            </w:r>
            <w:r w:rsidRPr="004774D0">
              <w:rPr>
                <w:vertAlign w:val="superscript"/>
              </w:rPr>
              <w:t>th</w:t>
            </w:r>
            <w:r w:rsidRPr="004774D0">
              <w:t xml:space="preserve"> – </w:t>
            </w:r>
            <w:r w:rsidR="000A3A0E" w:rsidRPr="004774D0">
              <w:t>Gallucci D&amp;J</w:t>
            </w:r>
            <w:r w:rsidRPr="004774D0">
              <w:t xml:space="preserve"> </w:t>
            </w:r>
            <w:r w:rsidR="000A3A0E" w:rsidRPr="004774D0">
              <w:t>x 2</w:t>
            </w:r>
          </w:p>
          <w:p w14:paraId="295610F2" w14:textId="603E2ED8" w:rsidR="000A3A0E" w:rsidRPr="004774D0" w:rsidRDefault="004774D0" w:rsidP="004774D0">
            <w:pPr>
              <w:pStyle w:val="NoSpacing"/>
              <w:ind w:left="21"/>
            </w:pPr>
            <w:r w:rsidRPr="004774D0">
              <w:t>70</w:t>
            </w:r>
            <w:r w:rsidRPr="004774D0">
              <w:rPr>
                <w:vertAlign w:val="superscript"/>
              </w:rPr>
              <w:t>th</w:t>
            </w:r>
            <w:r w:rsidRPr="004774D0">
              <w:t xml:space="preserve"> – </w:t>
            </w:r>
            <w:r w:rsidR="000A3A0E" w:rsidRPr="004774D0">
              <w:t>Rowe</w:t>
            </w:r>
            <w:r w:rsidRPr="004774D0">
              <w:t xml:space="preserve"> </w:t>
            </w:r>
            <w:r w:rsidR="000A3A0E" w:rsidRPr="004774D0">
              <w:t>x 2</w:t>
            </w:r>
          </w:p>
          <w:p w14:paraId="65D4D9AC" w14:textId="4C980D8D" w:rsidR="000A3A0E" w:rsidRPr="004774D0" w:rsidRDefault="004774D0" w:rsidP="004774D0">
            <w:pPr>
              <w:pStyle w:val="NoSpacing"/>
              <w:ind w:left="21"/>
            </w:pPr>
            <w:r w:rsidRPr="004774D0">
              <w:t>70</w:t>
            </w:r>
            <w:r w:rsidRPr="004774D0">
              <w:rPr>
                <w:vertAlign w:val="superscript"/>
              </w:rPr>
              <w:t>th</w:t>
            </w:r>
            <w:r w:rsidRPr="004774D0">
              <w:t xml:space="preserve"> – </w:t>
            </w:r>
            <w:r w:rsidR="000A3A0E" w:rsidRPr="004774D0">
              <w:t>Mossop R&amp;S</w:t>
            </w:r>
            <w:r w:rsidRPr="004774D0">
              <w:t xml:space="preserve"> </w:t>
            </w:r>
            <w:r w:rsidR="000A3A0E" w:rsidRPr="004774D0">
              <w:t>x 2</w:t>
            </w:r>
          </w:p>
          <w:p w14:paraId="31AF7972" w14:textId="004CC872" w:rsidR="000A3A0E" w:rsidRPr="004774D0" w:rsidRDefault="004774D0" w:rsidP="004774D0">
            <w:pPr>
              <w:pStyle w:val="NoSpacing"/>
              <w:ind w:left="21"/>
            </w:pPr>
            <w:r w:rsidRPr="004774D0">
              <w:t>70</w:t>
            </w:r>
            <w:r w:rsidRPr="004774D0">
              <w:rPr>
                <w:vertAlign w:val="superscript"/>
              </w:rPr>
              <w:t>th</w:t>
            </w:r>
            <w:r w:rsidRPr="004774D0">
              <w:t xml:space="preserve"> – </w:t>
            </w:r>
            <w:r w:rsidR="000A3A0E" w:rsidRPr="004774D0">
              <w:t>Fisher R &amp; J</w:t>
            </w:r>
            <w:r w:rsidRPr="004774D0">
              <w:t xml:space="preserve"> </w:t>
            </w:r>
            <w:r w:rsidR="000A3A0E" w:rsidRPr="004774D0">
              <w:t>x2</w:t>
            </w:r>
          </w:p>
          <w:p w14:paraId="33D2DBB6" w14:textId="1CB2784F" w:rsidR="000A3A0E" w:rsidRPr="004774D0" w:rsidRDefault="004774D0" w:rsidP="004774D0">
            <w:pPr>
              <w:pStyle w:val="NoSpacing"/>
              <w:ind w:left="21"/>
            </w:pPr>
            <w:r w:rsidRPr="004774D0">
              <w:t>70</w:t>
            </w:r>
            <w:r w:rsidRPr="004774D0">
              <w:rPr>
                <w:vertAlign w:val="superscript"/>
              </w:rPr>
              <w:t>th</w:t>
            </w:r>
            <w:r w:rsidRPr="004774D0">
              <w:t xml:space="preserve"> – </w:t>
            </w:r>
            <w:r w:rsidR="000A3A0E" w:rsidRPr="004774D0">
              <w:t>Fisher K</w:t>
            </w:r>
          </w:p>
          <w:p w14:paraId="3B43B207" w14:textId="05BE3FB4" w:rsidR="000A3A0E" w:rsidRPr="004774D0" w:rsidRDefault="004774D0" w:rsidP="004774D0">
            <w:pPr>
              <w:pStyle w:val="NoSpacing"/>
              <w:ind w:left="21"/>
            </w:pPr>
            <w:r w:rsidRPr="004774D0">
              <w:t>70</w:t>
            </w:r>
            <w:r w:rsidRPr="004774D0">
              <w:rPr>
                <w:vertAlign w:val="superscript"/>
              </w:rPr>
              <w:t>th</w:t>
            </w:r>
            <w:r w:rsidRPr="004774D0">
              <w:t xml:space="preserve"> – </w:t>
            </w:r>
            <w:r w:rsidR="000A3A0E" w:rsidRPr="004774D0">
              <w:t>Rippon S &amp; C</w:t>
            </w:r>
            <w:r w:rsidRPr="004774D0">
              <w:t xml:space="preserve"> </w:t>
            </w:r>
            <w:r w:rsidR="000A3A0E" w:rsidRPr="004774D0">
              <w:t>x 2</w:t>
            </w:r>
          </w:p>
          <w:p w14:paraId="2F119960" w14:textId="6E9E8573" w:rsidR="000A3A0E" w:rsidRPr="004774D0" w:rsidRDefault="004774D0" w:rsidP="004774D0">
            <w:pPr>
              <w:pStyle w:val="NoSpacing"/>
              <w:ind w:left="21"/>
            </w:pPr>
            <w:r w:rsidRPr="004774D0">
              <w:t>70</w:t>
            </w:r>
            <w:r w:rsidRPr="004774D0">
              <w:rPr>
                <w:vertAlign w:val="superscript"/>
              </w:rPr>
              <w:t>th</w:t>
            </w:r>
            <w:r w:rsidRPr="004774D0">
              <w:t xml:space="preserve"> – </w:t>
            </w:r>
            <w:r w:rsidR="00A75CBB" w:rsidRPr="004774D0">
              <w:t>McLellan</w:t>
            </w:r>
            <w:r w:rsidR="000A3A0E" w:rsidRPr="004774D0">
              <w:t xml:space="preserve"> J &amp; B</w:t>
            </w:r>
            <w:r w:rsidRPr="004774D0">
              <w:t xml:space="preserve"> </w:t>
            </w:r>
            <w:r w:rsidR="000A3A0E" w:rsidRPr="004774D0">
              <w:t>x 2</w:t>
            </w:r>
          </w:p>
          <w:p w14:paraId="5135C1C1" w14:textId="52727B4C" w:rsidR="000A3A0E" w:rsidRPr="004774D0" w:rsidRDefault="004774D0" w:rsidP="004774D0">
            <w:pPr>
              <w:pStyle w:val="NoSpacing"/>
              <w:ind w:left="21"/>
            </w:pPr>
            <w:r w:rsidRPr="004774D0">
              <w:t>70</w:t>
            </w:r>
            <w:r w:rsidRPr="004774D0">
              <w:rPr>
                <w:vertAlign w:val="superscript"/>
              </w:rPr>
              <w:t>th</w:t>
            </w:r>
            <w:r w:rsidRPr="004774D0">
              <w:t xml:space="preserve"> – </w:t>
            </w:r>
            <w:r w:rsidR="000A3A0E" w:rsidRPr="004774D0">
              <w:t>Rippon K</w:t>
            </w:r>
            <w:r w:rsidRPr="004774D0">
              <w:t xml:space="preserve"> </w:t>
            </w:r>
            <w:r w:rsidR="000A3A0E" w:rsidRPr="004774D0">
              <w:t>x 3</w:t>
            </w:r>
          </w:p>
          <w:p w14:paraId="1656E6B4" w14:textId="0CF0E974" w:rsidR="000A3A0E" w:rsidRPr="004774D0" w:rsidRDefault="004774D0" w:rsidP="004774D0">
            <w:pPr>
              <w:pStyle w:val="NoSpacing"/>
              <w:ind w:left="21"/>
            </w:pPr>
            <w:r w:rsidRPr="004774D0">
              <w:t>70</w:t>
            </w:r>
            <w:r w:rsidRPr="004774D0">
              <w:rPr>
                <w:vertAlign w:val="superscript"/>
              </w:rPr>
              <w:t>th</w:t>
            </w:r>
            <w:r w:rsidRPr="004774D0">
              <w:t xml:space="preserve"> – </w:t>
            </w:r>
            <w:r w:rsidR="000A3A0E" w:rsidRPr="004774D0">
              <w:t>Lambkin J</w:t>
            </w:r>
          </w:p>
          <w:p w14:paraId="1EDD35D9" w14:textId="37D035E6" w:rsidR="000A3A0E" w:rsidRPr="004774D0" w:rsidRDefault="004774D0" w:rsidP="004774D0">
            <w:pPr>
              <w:pStyle w:val="NoSpacing"/>
              <w:ind w:left="21"/>
            </w:pPr>
            <w:r w:rsidRPr="004774D0">
              <w:t xml:space="preserve">70th – </w:t>
            </w:r>
            <w:r w:rsidR="000A3A0E" w:rsidRPr="004774D0">
              <w:t xml:space="preserve">Hassett C </w:t>
            </w:r>
          </w:p>
          <w:p w14:paraId="4C203A75" w14:textId="09E84332" w:rsidR="00642B89" w:rsidRPr="004774D0" w:rsidRDefault="004774D0" w:rsidP="004774D0">
            <w:pPr>
              <w:pStyle w:val="NoSpacing"/>
              <w:ind w:left="21"/>
              <w:rPr>
                <w:rFonts w:cstheme="minorHAnsi"/>
                <w:szCs w:val="20"/>
              </w:rPr>
            </w:pPr>
            <w:r w:rsidRPr="004774D0">
              <w:t>70</w:t>
            </w:r>
            <w:r w:rsidRPr="004774D0">
              <w:rPr>
                <w:vertAlign w:val="superscript"/>
              </w:rPr>
              <w:t>th</w:t>
            </w:r>
            <w:r w:rsidRPr="004774D0">
              <w:t xml:space="preserve"> – Petherbridge</w:t>
            </w:r>
            <w:r w:rsidR="000A3A0E" w:rsidRPr="004774D0">
              <w:t xml:space="preserve"> S&amp;V</w:t>
            </w:r>
            <w:r w:rsidRPr="004774D0">
              <w:t xml:space="preserve"> </w:t>
            </w:r>
            <w:r w:rsidR="000A3A0E" w:rsidRPr="004774D0">
              <w:t>x 2</w:t>
            </w:r>
          </w:p>
        </w:tc>
        <w:tc>
          <w:tcPr>
            <w:tcW w:w="537" w:type="pct"/>
            <w:tcBorders>
              <w:top w:val="single" w:sz="8" w:space="0" w:color="CAB7A9" w:themeColor="accent2"/>
              <w:left w:val="dashed" w:sz="4" w:space="0" w:color="CAB7A9" w:themeColor="accent2"/>
              <w:bottom w:val="single" w:sz="8" w:space="0" w:color="CAB7A9" w:themeColor="accent2"/>
            </w:tcBorders>
          </w:tcPr>
          <w:p w14:paraId="16ED99AE" w14:textId="77777777" w:rsidR="00951179" w:rsidRPr="00951179" w:rsidRDefault="00951179" w:rsidP="00951179">
            <w:pPr>
              <w:pStyle w:val="NoSpacing"/>
              <w:jc w:val="right"/>
              <w:rPr>
                <w:rFonts w:cstheme="minorHAnsi"/>
                <w:szCs w:val="20"/>
              </w:rPr>
            </w:pPr>
            <w:r w:rsidRPr="00951179">
              <w:rPr>
                <w:rFonts w:cstheme="minorHAnsi"/>
                <w:szCs w:val="20"/>
              </w:rPr>
              <w:t>$219.73</w:t>
            </w:r>
          </w:p>
          <w:p w14:paraId="342D7397" w14:textId="77777777" w:rsidR="00951179" w:rsidRPr="00951179" w:rsidRDefault="00951179" w:rsidP="00951179">
            <w:pPr>
              <w:pStyle w:val="NoSpacing"/>
              <w:jc w:val="right"/>
              <w:rPr>
                <w:rFonts w:cstheme="minorHAnsi"/>
                <w:szCs w:val="20"/>
              </w:rPr>
            </w:pPr>
            <w:r w:rsidRPr="00951179">
              <w:rPr>
                <w:rFonts w:cstheme="minorHAnsi"/>
                <w:szCs w:val="20"/>
              </w:rPr>
              <w:t>$150.00</w:t>
            </w:r>
          </w:p>
          <w:p w14:paraId="4EB8375B" w14:textId="6B445070" w:rsidR="00951179" w:rsidRPr="00951179" w:rsidRDefault="00951179" w:rsidP="00951179">
            <w:pPr>
              <w:pStyle w:val="NoSpacing"/>
              <w:jc w:val="righ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$</w:t>
            </w:r>
            <w:r w:rsidRPr="00951179">
              <w:rPr>
                <w:rFonts w:cstheme="minorHAnsi"/>
                <w:szCs w:val="20"/>
              </w:rPr>
              <w:t>0.96</w:t>
            </w:r>
          </w:p>
          <w:p w14:paraId="0C306D30" w14:textId="77777777" w:rsidR="00951179" w:rsidRPr="00951179" w:rsidRDefault="00951179" w:rsidP="00951179">
            <w:pPr>
              <w:pStyle w:val="NoSpacing"/>
              <w:jc w:val="right"/>
              <w:rPr>
                <w:rFonts w:cstheme="minorHAnsi"/>
                <w:szCs w:val="20"/>
              </w:rPr>
            </w:pPr>
            <w:r w:rsidRPr="00951179">
              <w:rPr>
                <w:rFonts w:cstheme="minorHAnsi"/>
                <w:szCs w:val="20"/>
              </w:rPr>
              <w:t>$76.67</w:t>
            </w:r>
          </w:p>
          <w:p w14:paraId="38D976B9" w14:textId="36496E8E" w:rsidR="00951179" w:rsidRPr="00951179" w:rsidRDefault="00951179" w:rsidP="00951179">
            <w:pPr>
              <w:pStyle w:val="NoSpacing"/>
              <w:jc w:val="right"/>
              <w:rPr>
                <w:rFonts w:cstheme="minorHAnsi"/>
                <w:szCs w:val="20"/>
              </w:rPr>
            </w:pPr>
            <w:r w:rsidRPr="00951179">
              <w:rPr>
                <w:rFonts w:cstheme="minorHAnsi"/>
                <w:szCs w:val="20"/>
              </w:rPr>
              <w:t>$200.</w:t>
            </w:r>
            <w:r>
              <w:rPr>
                <w:rFonts w:cstheme="minorHAnsi"/>
                <w:szCs w:val="20"/>
              </w:rPr>
              <w:t>00</w:t>
            </w:r>
          </w:p>
          <w:p w14:paraId="09AC5819" w14:textId="77777777" w:rsidR="00951179" w:rsidRPr="00951179" w:rsidRDefault="00951179" w:rsidP="00951179">
            <w:pPr>
              <w:pStyle w:val="NoSpacing"/>
              <w:jc w:val="right"/>
              <w:rPr>
                <w:rFonts w:cstheme="minorHAnsi"/>
                <w:szCs w:val="20"/>
              </w:rPr>
            </w:pPr>
            <w:r w:rsidRPr="00951179">
              <w:rPr>
                <w:rFonts w:cstheme="minorHAnsi"/>
                <w:szCs w:val="20"/>
              </w:rPr>
              <w:t>$69.40</w:t>
            </w:r>
          </w:p>
          <w:p w14:paraId="33BC7619" w14:textId="77777777" w:rsidR="00951179" w:rsidRPr="00951179" w:rsidRDefault="00951179" w:rsidP="00951179">
            <w:pPr>
              <w:pStyle w:val="NoSpacing"/>
              <w:jc w:val="right"/>
              <w:rPr>
                <w:rFonts w:cstheme="minorHAnsi"/>
                <w:szCs w:val="20"/>
              </w:rPr>
            </w:pPr>
            <w:r w:rsidRPr="00951179">
              <w:rPr>
                <w:rFonts w:cstheme="minorHAnsi"/>
                <w:szCs w:val="20"/>
              </w:rPr>
              <w:t>$75.00</w:t>
            </w:r>
          </w:p>
          <w:p w14:paraId="600B6DB4" w14:textId="77777777" w:rsidR="00951179" w:rsidRPr="00951179" w:rsidRDefault="00951179" w:rsidP="00951179">
            <w:pPr>
              <w:pStyle w:val="NoSpacing"/>
              <w:jc w:val="right"/>
              <w:rPr>
                <w:rFonts w:cstheme="minorHAnsi"/>
                <w:szCs w:val="20"/>
              </w:rPr>
            </w:pPr>
            <w:r w:rsidRPr="00951179">
              <w:rPr>
                <w:rFonts w:cstheme="minorHAnsi"/>
                <w:szCs w:val="20"/>
              </w:rPr>
              <w:t>$603.28</w:t>
            </w:r>
          </w:p>
          <w:p w14:paraId="317C7D51" w14:textId="77777777" w:rsidR="00951179" w:rsidRPr="00951179" w:rsidRDefault="00951179" w:rsidP="00951179">
            <w:pPr>
              <w:pStyle w:val="NoSpacing"/>
              <w:jc w:val="right"/>
              <w:rPr>
                <w:rFonts w:cstheme="minorHAnsi"/>
                <w:szCs w:val="20"/>
              </w:rPr>
            </w:pPr>
            <w:r w:rsidRPr="00951179">
              <w:rPr>
                <w:rFonts w:cstheme="minorHAnsi"/>
                <w:szCs w:val="20"/>
              </w:rPr>
              <w:t>$1,071.48</w:t>
            </w:r>
          </w:p>
          <w:p w14:paraId="0FE0479F" w14:textId="77777777" w:rsidR="00951179" w:rsidRPr="00951179" w:rsidRDefault="00951179" w:rsidP="00951179">
            <w:pPr>
              <w:pStyle w:val="NoSpacing"/>
              <w:jc w:val="right"/>
              <w:rPr>
                <w:rFonts w:cstheme="minorHAnsi"/>
                <w:szCs w:val="20"/>
              </w:rPr>
            </w:pPr>
            <w:r w:rsidRPr="00951179">
              <w:rPr>
                <w:rFonts w:cstheme="minorHAnsi"/>
                <w:szCs w:val="20"/>
              </w:rPr>
              <w:t>$334.50</w:t>
            </w:r>
          </w:p>
          <w:p w14:paraId="2A286545" w14:textId="77777777" w:rsidR="00951179" w:rsidRPr="00951179" w:rsidRDefault="00951179" w:rsidP="00951179">
            <w:pPr>
              <w:pStyle w:val="NoSpacing"/>
              <w:jc w:val="right"/>
              <w:rPr>
                <w:rFonts w:cstheme="minorHAnsi"/>
                <w:szCs w:val="20"/>
              </w:rPr>
            </w:pPr>
            <w:r w:rsidRPr="00951179">
              <w:rPr>
                <w:rFonts w:cstheme="minorHAnsi"/>
                <w:szCs w:val="20"/>
              </w:rPr>
              <w:t>$1,371.24</w:t>
            </w:r>
          </w:p>
          <w:p w14:paraId="6AC1DEFB" w14:textId="77777777" w:rsidR="00951179" w:rsidRPr="00951179" w:rsidRDefault="00951179" w:rsidP="00951179">
            <w:pPr>
              <w:pStyle w:val="NoSpacing"/>
              <w:jc w:val="right"/>
              <w:rPr>
                <w:rFonts w:cstheme="minorHAnsi"/>
                <w:szCs w:val="20"/>
              </w:rPr>
            </w:pPr>
            <w:r w:rsidRPr="00951179">
              <w:rPr>
                <w:rFonts w:cstheme="minorHAnsi"/>
                <w:szCs w:val="20"/>
              </w:rPr>
              <w:t>$50.00</w:t>
            </w:r>
          </w:p>
          <w:p w14:paraId="2A943800" w14:textId="77777777" w:rsidR="00951179" w:rsidRPr="00951179" w:rsidRDefault="00951179" w:rsidP="00951179">
            <w:pPr>
              <w:pStyle w:val="NoSpacing"/>
              <w:jc w:val="right"/>
              <w:rPr>
                <w:rFonts w:cstheme="minorHAnsi"/>
                <w:szCs w:val="20"/>
              </w:rPr>
            </w:pPr>
            <w:r w:rsidRPr="00951179">
              <w:rPr>
                <w:rFonts w:cstheme="minorHAnsi"/>
                <w:szCs w:val="20"/>
              </w:rPr>
              <w:t>$120.00</w:t>
            </w:r>
          </w:p>
          <w:p w14:paraId="1335124C" w14:textId="77777777" w:rsidR="00951179" w:rsidRPr="00951179" w:rsidRDefault="00951179" w:rsidP="00951179">
            <w:pPr>
              <w:pStyle w:val="NoSpacing"/>
              <w:jc w:val="right"/>
              <w:rPr>
                <w:rFonts w:cstheme="minorHAnsi"/>
                <w:szCs w:val="20"/>
              </w:rPr>
            </w:pPr>
            <w:r w:rsidRPr="00951179">
              <w:rPr>
                <w:rFonts w:cstheme="minorHAnsi"/>
                <w:szCs w:val="20"/>
              </w:rPr>
              <w:t>$120.00</w:t>
            </w:r>
          </w:p>
          <w:p w14:paraId="760BAD38" w14:textId="77777777" w:rsidR="00951179" w:rsidRPr="00951179" w:rsidRDefault="00951179" w:rsidP="00951179">
            <w:pPr>
              <w:pStyle w:val="NoSpacing"/>
              <w:jc w:val="right"/>
              <w:rPr>
                <w:rFonts w:cstheme="minorHAnsi"/>
                <w:szCs w:val="20"/>
              </w:rPr>
            </w:pPr>
            <w:r w:rsidRPr="00951179">
              <w:rPr>
                <w:rFonts w:cstheme="minorHAnsi"/>
                <w:szCs w:val="20"/>
              </w:rPr>
              <w:t>$120.00</w:t>
            </w:r>
          </w:p>
          <w:p w14:paraId="390145B7" w14:textId="77777777" w:rsidR="00951179" w:rsidRPr="00951179" w:rsidRDefault="00951179" w:rsidP="00951179">
            <w:pPr>
              <w:pStyle w:val="NoSpacing"/>
              <w:jc w:val="right"/>
              <w:rPr>
                <w:rFonts w:cstheme="minorHAnsi"/>
                <w:szCs w:val="20"/>
              </w:rPr>
            </w:pPr>
            <w:r w:rsidRPr="00951179">
              <w:rPr>
                <w:rFonts w:cstheme="minorHAnsi"/>
                <w:szCs w:val="20"/>
              </w:rPr>
              <w:t>$120.00</w:t>
            </w:r>
          </w:p>
          <w:p w14:paraId="00DC4770" w14:textId="77777777" w:rsidR="00951179" w:rsidRPr="00951179" w:rsidRDefault="00951179" w:rsidP="00951179">
            <w:pPr>
              <w:pStyle w:val="NoSpacing"/>
              <w:jc w:val="right"/>
              <w:rPr>
                <w:rFonts w:cstheme="minorHAnsi"/>
                <w:szCs w:val="20"/>
              </w:rPr>
            </w:pPr>
            <w:r w:rsidRPr="00951179">
              <w:rPr>
                <w:rFonts w:cstheme="minorHAnsi"/>
                <w:szCs w:val="20"/>
              </w:rPr>
              <w:t>$120.00</w:t>
            </w:r>
          </w:p>
          <w:p w14:paraId="1DAD51E1" w14:textId="77777777" w:rsidR="00951179" w:rsidRPr="00951179" w:rsidRDefault="00951179" w:rsidP="00951179">
            <w:pPr>
              <w:pStyle w:val="NoSpacing"/>
              <w:jc w:val="right"/>
              <w:rPr>
                <w:rFonts w:cstheme="minorHAnsi"/>
                <w:szCs w:val="20"/>
              </w:rPr>
            </w:pPr>
            <w:r w:rsidRPr="00951179">
              <w:rPr>
                <w:rFonts w:cstheme="minorHAnsi"/>
                <w:szCs w:val="20"/>
              </w:rPr>
              <w:t>$60.00</w:t>
            </w:r>
          </w:p>
          <w:p w14:paraId="1D2AF571" w14:textId="77777777" w:rsidR="00951179" w:rsidRPr="00951179" w:rsidRDefault="00951179" w:rsidP="00951179">
            <w:pPr>
              <w:pStyle w:val="NoSpacing"/>
              <w:jc w:val="right"/>
              <w:rPr>
                <w:rFonts w:cstheme="minorHAnsi"/>
                <w:szCs w:val="20"/>
              </w:rPr>
            </w:pPr>
            <w:r w:rsidRPr="00951179">
              <w:rPr>
                <w:rFonts w:cstheme="minorHAnsi"/>
                <w:szCs w:val="20"/>
              </w:rPr>
              <w:t>$120.00</w:t>
            </w:r>
          </w:p>
          <w:p w14:paraId="1416A0B8" w14:textId="77777777" w:rsidR="00951179" w:rsidRPr="00951179" w:rsidRDefault="00951179" w:rsidP="00951179">
            <w:pPr>
              <w:pStyle w:val="NoSpacing"/>
              <w:jc w:val="right"/>
              <w:rPr>
                <w:rFonts w:cstheme="minorHAnsi"/>
                <w:szCs w:val="20"/>
              </w:rPr>
            </w:pPr>
            <w:r w:rsidRPr="00951179">
              <w:rPr>
                <w:rFonts w:cstheme="minorHAnsi"/>
                <w:szCs w:val="20"/>
              </w:rPr>
              <w:t>$120.00</w:t>
            </w:r>
          </w:p>
          <w:p w14:paraId="43207891" w14:textId="77777777" w:rsidR="00951179" w:rsidRPr="00951179" w:rsidRDefault="00951179" w:rsidP="00951179">
            <w:pPr>
              <w:pStyle w:val="NoSpacing"/>
              <w:jc w:val="right"/>
              <w:rPr>
                <w:rFonts w:cstheme="minorHAnsi"/>
                <w:szCs w:val="20"/>
              </w:rPr>
            </w:pPr>
            <w:r w:rsidRPr="00951179">
              <w:rPr>
                <w:rFonts w:cstheme="minorHAnsi"/>
                <w:szCs w:val="20"/>
              </w:rPr>
              <w:t>$180.00</w:t>
            </w:r>
          </w:p>
          <w:p w14:paraId="4FBE19F8" w14:textId="77777777" w:rsidR="00951179" w:rsidRPr="00951179" w:rsidRDefault="00951179" w:rsidP="00951179">
            <w:pPr>
              <w:pStyle w:val="NoSpacing"/>
              <w:jc w:val="right"/>
              <w:rPr>
                <w:rFonts w:cstheme="minorHAnsi"/>
                <w:szCs w:val="20"/>
              </w:rPr>
            </w:pPr>
            <w:r w:rsidRPr="00951179">
              <w:rPr>
                <w:rFonts w:cstheme="minorHAnsi"/>
                <w:szCs w:val="20"/>
              </w:rPr>
              <w:t>$60.00</w:t>
            </w:r>
          </w:p>
          <w:p w14:paraId="4AF72598" w14:textId="77777777" w:rsidR="00951179" w:rsidRPr="00951179" w:rsidRDefault="00951179" w:rsidP="00951179">
            <w:pPr>
              <w:pStyle w:val="NoSpacing"/>
              <w:jc w:val="right"/>
              <w:rPr>
                <w:rFonts w:cstheme="minorHAnsi"/>
                <w:szCs w:val="20"/>
              </w:rPr>
            </w:pPr>
            <w:r w:rsidRPr="00951179">
              <w:rPr>
                <w:rFonts w:cstheme="minorHAnsi"/>
                <w:szCs w:val="20"/>
              </w:rPr>
              <w:t>$70.00</w:t>
            </w:r>
          </w:p>
          <w:p w14:paraId="79E8A1A4" w14:textId="066A24A5" w:rsidR="00642B89" w:rsidRPr="00A931B0" w:rsidRDefault="00951179" w:rsidP="00951179">
            <w:pPr>
              <w:pStyle w:val="NoSpacing"/>
              <w:jc w:val="right"/>
              <w:rPr>
                <w:rFonts w:cstheme="minorHAnsi"/>
                <w:szCs w:val="20"/>
              </w:rPr>
            </w:pPr>
            <w:r w:rsidRPr="00951179">
              <w:rPr>
                <w:rFonts w:cstheme="minorHAnsi"/>
                <w:szCs w:val="20"/>
              </w:rPr>
              <w:t>$120.00</w:t>
            </w:r>
          </w:p>
        </w:tc>
      </w:tr>
    </w:tbl>
    <w:p w14:paraId="6065452A" w14:textId="77777777" w:rsidR="00C14419" w:rsidRDefault="00C14419" w:rsidP="00C14419">
      <w:pPr>
        <w:pStyle w:val="Heading2"/>
        <w:rPr>
          <w:rStyle w:val="apple-converted-space"/>
          <w:rFonts w:asciiTheme="minorHAnsi" w:hAnsiTheme="minorHAnsi" w:cstheme="minorHAnsi"/>
          <w:color w:val="888A89" w:themeColor="accent6" w:themeTint="E6"/>
        </w:rPr>
      </w:pPr>
      <w:r w:rsidRPr="00B63643">
        <w:t>MBBC Inc. Canteen Account</w:t>
      </w:r>
      <w:r w:rsidRPr="00B63643">
        <w:rPr>
          <w:rStyle w:val="apple-converted-space"/>
          <w:rFonts w:asciiTheme="minorHAnsi" w:hAnsiTheme="minorHAnsi" w:cstheme="minorHAnsi"/>
          <w:color w:val="888A89" w:themeColor="accent6" w:themeTint="E6"/>
        </w:rPr>
        <w:t>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1147"/>
        <w:gridCol w:w="4240"/>
        <w:gridCol w:w="1160"/>
      </w:tblGrid>
      <w:tr w:rsidR="00C14419" w14:paraId="770F59C4" w14:textId="77777777" w:rsidTr="00D916E0">
        <w:trPr>
          <w:trHeight w:val="71"/>
        </w:trPr>
        <w:tc>
          <w:tcPr>
            <w:tcW w:w="2500" w:type="pct"/>
            <w:gridSpan w:val="2"/>
            <w:tcBorders>
              <w:bottom w:val="single" w:sz="8" w:space="0" w:color="CAB7A9" w:themeColor="accent2"/>
              <w:right w:val="single" w:sz="8" w:space="0" w:color="CAB7A9" w:themeColor="accent2"/>
            </w:tcBorders>
          </w:tcPr>
          <w:p w14:paraId="281B332D" w14:textId="77777777" w:rsidR="00C14419" w:rsidRPr="00A931B0" w:rsidRDefault="00C14419" w:rsidP="001D274A">
            <w:pPr>
              <w:pStyle w:val="Heading3"/>
            </w:pPr>
            <w:r>
              <w:rPr>
                <w:rStyle w:val="apple-converted-space"/>
              </w:rPr>
              <w:t>E</w:t>
            </w:r>
            <w:r w:rsidRPr="00A931B0">
              <w:rPr>
                <w:rStyle w:val="apple-converted-space"/>
              </w:rPr>
              <w:t>xpenses:</w:t>
            </w:r>
          </w:p>
        </w:tc>
        <w:tc>
          <w:tcPr>
            <w:tcW w:w="2500" w:type="pct"/>
            <w:gridSpan w:val="2"/>
            <w:tcBorders>
              <w:left w:val="single" w:sz="8" w:space="0" w:color="CAB7A9" w:themeColor="accent2"/>
              <w:bottom w:val="single" w:sz="8" w:space="0" w:color="CAB7A9" w:themeColor="accent2"/>
            </w:tcBorders>
          </w:tcPr>
          <w:p w14:paraId="368713CC" w14:textId="77777777" w:rsidR="00C14419" w:rsidRPr="00A931B0" w:rsidRDefault="00C14419" w:rsidP="001D274A">
            <w:pPr>
              <w:pStyle w:val="Heading3"/>
            </w:pPr>
            <w:r w:rsidRPr="00A931B0">
              <w:t>Incoming</w:t>
            </w:r>
            <w:r w:rsidRPr="00A931B0">
              <w:rPr>
                <w:rStyle w:val="apple-converted-space"/>
              </w:rPr>
              <w:t>:</w:t>
            </w:r>
          </w:p>
        </w:tc>
      </w:tr>
      <w:tr w:rsidR="00D916E0" w14:paraId="658D6967" w14:textId="77777777" w:rsidTr="009129BC">
        <w:trPr>
          <w:trHeight w:val="265"/>
        </w:trPr>
        <w:tc>
          <w:tcPr>
            <w:tcW w:w="1969" w:type="pct"/>
            <w:tcBorders>
              <w:top w:val="single" w:sz="8" w:space="0" w:color="CAB7A9" w:themeColor="accent2"/>
              <w:bottom w:val="single" w:sz="8" w:space="0" w:color="CAB7A9" w:themeColor="accent2"/>
              <w:right w:val="dashed" w:sz="4" w:space="0" w:color="CAB7A9" w:themeColor="accent2"/>
            </w:tcBorders>
          </w:tcPr>
          <w:p w14:paraId="0549C22A" w14:textId="77777777" w:rsidR="00D916E0" w:rsidRDefault="00D916E0" w:rsidP="00D916E0">
            <w:pPr>
              <w:rPr>
                <w:szCs w:val="20"/>
              </w:rPr>
            </w:pPr>
            <w:r>
              <w:rPr>
                <w:szCs w:val="20"/>
              </w:rPr>
              <w:t>Liquor BWS</w:t>
            </w:r>
          </w:p>
          <w:p w14:paraId="79AA6AF2" w14:textId="769D3328" w:rsidR="00D916E0" w:rsidRDefault="00D916E0" w:rsidP="00D916E0">
            <w:pPr>
              <w:rPr>
                <w:szCs w:val="20"/>
              </w:rPr>
            </w:pPr>
            <w:r>
              <w:rPr>
                <w:szCs w:val="20"/>
              </w:rPr>
              <w:t>Canteen sales transferred</w:t>
            </w:r>
            <w:r w:rsidR="004774D0">
              <w:rPr>
                <w:szCs w:val="20"/>
              </w:rPr>
              <w:t xml:space="preserve"> </w:t>
            </w:r>
            <w:r>
              <w:rPr>
                <w:szCs w:val="20"/>
              </w:rPr>
              <w:t>4/6</w:t>
            </w:r>
          </w:p>
          <w:p w14:paraId="19D5ADC4" w14:textId="77777777" w:rsidR="00D916E0" w:rsidRDefault="00D916E0" w:rsidP="00D916E0">
            <w:pPr>
              <w:rPr>
                <w:szCs w:val="20"/>
              </w:rPr>
            </w:pPr>
            <w:r>
              <w:rPr>
                <w:szCs w:val="20"/>
              </w:rPr>
              <w:t xml:space="preserve">Woolworths </w:t>
            </w:r>
          </w:p>
          <w:p w14:paraId="357808C1" w14:textId="7EB21C3B" w:rsidR="00D916E0" w:rsidRDefault="00D916E0" w:rsidP="00D916E0">
            <w:pPr>
              <w:rPr>
                <w:szCs w:val="20"/>
              </w:rPr>
            </w:pPr>
            <w:r>
              <w:rPr>
                <w:szCs w:val="20"/>
              </w:rPr>
              <w:t>BWS</w:t>
            </w:r>
            <w:r w:rsidR="004774D0">
              <w:rPr>
                <w:szCs w:val="20"/>
              </w:rPr>
              <w:t xml:space="preserve"> </w:t>
            </w:r>
            <w:r>
              <w:rPr>
                <w:szCs w:val="20"/>
              </w:rPr>
              <w:t>liquor</w:t>
            </w:r>
          </w:p>
          <w:p w14:paraId="4F40CA9B" w14:textId="58F491B4" w:rsidR="00D916E0" w:rsidRPr="00243E26" w:rsidRDefault="00D916E0" w:rsidP="00D916E0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>Shout brewing co</w:t>
            </w:r>
          </w:p>
        </w:tc>
        <w:tc>
          <w:tcPr>
            <w:tcW w:w="531" w:type="pct"/>
            <w:tcBorders>
              <w:top w:val="single" w:sz="8" w:space="0" w:color="CAB7A9" w:themeColor="accent2"/>
              <w:left w:val="dashed" w:sz="4" w:space="0" w:color="CAB7A9" w:themeColor="accent2"/>
              <w:bottom w:val="single" w:sz="8" w:space="0" w:color="CAB7A9" w:themeColor="accent2"/>
              <w:right w:val="single" w:sz="8" w:space="0" w:color="CAB7A9" w:themeColor="accent2"/>
            </w:tcBorders>
          </w:tcPr>
          <w:p w14:paraId="39868C12" w14:textId="3783A18A" w:rsidR="00D916E0" w:rsidRDefault="004774D0" w:rsidP="00D916E0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$</w:t>
            </w:r>
            <w:r w:rsidR="00D916E0">
              <w:rPr>
                <w:szCs w:val="20"/>
              </w:rPr>
              <w:t>87.35</w:t>
            </w:r>
          </w:p>
          <w:p w14:paraId="79B854AB" w14:textId="4FD901E6" w:rsidR="00D916E0" w:rsidRDefault="004774D0" w:rsidP="00D916E0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$</w:t>
            </w:r>
            <w:r w:rsidR="00D916E0">
              <w:rPr>
                <w:szCs w:val="20"/>
              </w:rPr>
              <w:t>77.10</w:t>
            </w:r>
          </w:p>
          <w:p w14:paraId="2F9524ED" w14:textId="77777777" w:rsidR="00D916E0" w:rsidRDefault="00D916E0" w:rsidP="00D916E0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$149.60</w:t>
            </w:r>
          </w:p>
          <w:p w14:paraId="07B654DE" w14:textId="532ABB6E" w:rsidR="00D916E0" w:rsidRDefault="004774D0" w:rsidP="00D916E0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$</w:t>
            </w:r>
            <w:r w:rsidR="00D916E0">
              <w:rPr>
                <w:szCs w:val="20"/>
              </w:rPr>
              <w:t>327.00</w:t>
            </w:r>
          </w:p>
          <w:p w14:paraId="78E28809" w14:textId="2383FC28" w:rsidR="00D916E0" w:rsidRDefault="004774D0" w:rsidP="00D916E0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$</w:t>
            </w:r>
            <w:r w:rsidR="00D916E0">
              <w:rPr>
                <w:szCs w:val="20"/>
              </w:rPr>
              <w:t>266.39</w:t>
            </w:r>
          </w:p>
          <w:p w14:paraId="0A69B9FA" w14:textId="77777777" w:rsidR="00D916E0" w:rsidRPr="00243E26" w:rsidRDefault="00D916E0" w:rsidP="00D916E0">
            <w:pPr>
              <w:rPr>
                <w:szCs w:val="20"/>
              </w:rPr>
            </w:pPr>
          </w:p>
        </w:tc>
        <w:tc>
          <w:tcPr>
            <w:tcW w:w="1963" w:type="pct"/>
            <w:tcBorders>
              <w:top w:val="single" w:sz="8" w:space="0" w:color="CAB7A9" w:themeColor="accent2"/>
              <w:left w:val="single" w:sz="8" w:space="0" w:color="CAB7A9" w:themeColor="accent2"/>
              <w:bottom w:val="single" w:sz="8" w:space="0" w:color="CAB7A9" w:themeColor="accent2"/>
              <w:right w:val="dashed" w:sz="4" w:space="0" w:color="CAB7A9" w:themeColor="accent2"/>
            </w:tcBorders>
          </w:tcPr>
          <w:p w14:paraId="2589B4BC" w14:textId="4F1C9329" w:rsidR="00D916E0" w:rsidRDefault="00D916E0" w:rsidP="00D916E0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 xml:space="preserve">Try </w:t>
            </w:r>
            <w:r w:rsidR="008903FF">
              <w:rPr>
                <w:szCs w:val="20"/>
              </w:rPr>
              <w:t>booking.</w:t>
            </w:r>
            <w:r>
              <w:rPr>
                <w:szCs w:val="20"/>
              </w:rPr>
              <w:t xml:space="preserve"> </w:t>
            </w:r>
          </w:p>
          <w:p w14:paraId="2EE766B1" w14:textId="77777777" w:rsidR="00D916E0" w:rsidRDefault="00D916E0" w:rsidP="00D916E0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>Ump fees 2/1 28/5</w:t>
            </w:r>
          </w:p>
          <w:p w14:paraId="7E5B5855" w14:textId="77777777" w:rsidR="00D916E0" w:rsidRDefault="00D916E0" w:rsidP="00D916E0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>Sq transfer 27/5</w:t>
            </w:r>
          </w:p>
          <w:p w14:paraId="1158B263" w14:textId="0D3D2D7C" w:rsidR="00D916E0" w:rsidRDefault="00D916E0" w:rsidP="00D916E0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>Canteen</w:t>
            </w:r>
            <w:r w:rsidR="004774D0">
              <w:rPr>
                <w:szCs w:val="20"/>
              </w:rPr>
              <w:t xml:space="preserve"> </w:t>
            </w:r>
            <w:r>
              <w:rPr>
                <w:szCs w:val="20"/>
              </w:rPr>
              <w:t>27/5</w:t>
            </w:r>
          </w:p>
          <w:p w14:paraId="12C03D09" w14:textId="77777777" w:rsidR="00D916E0" w:rsidRDefault="00D916E0" w:rsidP="00D916E0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>Sq canteen 3/6</w:t>
            </w:r>
          </w:p>
          <w:p w14:paraId="4C106BF5" w14:textId="73F2372B" w:rsidR="00D916E0" w:rsidRPr="00243E26" w:rsidRDefault="00D916E0" w:rsidP="00D916E0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>Cash 3/6</w:t>
            </w:r>
          </w:p>
        </w:tc>
        <w:tc>
          <w:tcPr>
            <w:tcW w:w="537" w:type="pct"/>
            <w:tcBorders>
              <w:top w:val="single" w:sz="8" w:space="0" w:color="CAB7A9" w:themeColor="accent2"/>
              <w:left w:val="dashed" w:sz="4" w:space="0" w:color="CAB7A9" w:themeColor="accent2"/>
              <w:bottom w:val="single" w:sz="8" w:space="0" w:color="CAB7A9" w:themeColor="accent2"/>
            </w:tcBorders>
          </w:tcPr>
          <w:p w14:paraId="2E3B4F9A" w14:textId="2C89A4CA" w:rsidR="00D916E0" w:rsidRDefault="004774D0" w:rsidP="00D916E0">
            <w:pPr>
              <w:pStyle w:val="NoSpacing"/>
              <w:jc w:val="righ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$0</w:t>
            </w:r>
            <w:r w:rsidR="00D916E0">
              <w:rPr>
                <w:rFonts w:cstheme="minorHAnsi"/>
                <w:szCs w:val="20"/>
              </w:rPr>
              <w:t>.03</w:t>
            </w:r>
          </w:p>
          <w:p w14:paraId="34699ED6" w14:textId="77777777" w:rsidR="00D916E0" w:rsidRDefault="00D916E0" w:rsidP="00D916E0">
            <w:pPr>
              <w:pStyle w:val="NoSpacing"/>
              <w:jc w:val="righ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$120.00</w:t>
            </w:r>
          </w:p>
          <w:p w14:paraId="52FF540E" w14:textId="77777777" w:rsidR="00D916E0" w:rsidRDefault="00D916E0" w:rsidP="00D916E0">
            <w:pPr>
              <w:pStyle w:val="NoSpacing"/>
              <w:jc w:val="righ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$314.00</w:t>
            </w:r>
          </w:p>
          <w:p w14:paraId="28486E89" w14:textId="77777777" w:rsidR="00D916E0" w:rsidRDefault="00D916E0" w:rsidP="00D916E0">
            <w:pPr>
              <w:pStyle w:val="NoSpacing"/>
              <w:jc w:val="righ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$100.00</w:t>
            </w:r>
          </w:p>
          <w:p w14:paraId="7DC54240" w14:textId="77777777" w:rsidR="00D916E0" w:rsidRDefault="00D916E0" w:rsidP="00D916E0">
            <w:pPr>
              <w:pStyle w:val="NoSpacing"/>
              <w:jc w:val="righ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$791.24</w:t>
            </w:r>
          </w:p>
          <w:p w14:paraId="6B0CCFD1" w14:textId="1C42738B" w:rsidR="00D916E0" w:rsidRPr="00243E26" w:rsidRDefault="00D916E0" w:rsidP="004774D0">
            <w:pPr>
              <w:pStyle w:val="NoSpacing"/>
              <w:jc w:val="righ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$320.00</w:t>
            </w:r>
          </w:p>
        </w:tc>
      </w:tr>
    </w:tbl>
    <w:p w14:paraId="0476E170" w14:textId="77777777" w:rsidR="00C14419" w:rsidRPr="00B63643" w:rsidRDefault="00C14419" w:rsidP="00C14419">
      <w:pPr>
        <w:pStyle w:val="Heading2"/>
      </w:pPr>
      <w:r w:rsidRPr="00B63643">
        <w:t>Savings Accoun</w:t>
      </w:r>
      <w:r>
        <w:t>t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1147"/>
        <w:gridCol w:w="4240"/>
        <w:gridCol w:w="1160"/>
      </w:tblGrid>
      <w:tr w:rsidR="00C14419" w14:paraId="273ED4E4" w14:textId="77777777" w:rsidTr="00C14419">
        <w:tc>
          <w:tcPr>
            <w:tcW w:w="2500" w:type="pct"/>
            <w:gridSpan w:val="2"/>
            <w:tcBorders>
              <w:bottom w:val="single" w:sz="8" w:space="0" w:color="CAB7A9" w:themeColor="accent2"/>
              <w:right w:val="single" w:sz="8" w:space="0" w:color="CAB7A9" w:themeColor="accent2"/>
            </w:tcBorders>
          </w:tcPr>
          <w:p w14:paraId="5FB3441A" w14:textId="77777777" w:rsidR="00C14419" w:rsidRPr="00A931B0" w:rsidRDefault="00C14419" w:rsidP="001D274A">
            <w:pPr>
              <w:pStyle w:val="Heading3"/>
            </w:pPr>
            <w:r w:rsidRPr="00A931B0">
              <w:rPr>
                <w:rStyle w:val="apple-converted-space"/>
              </w:rPr>
              <w:t>Expenses:</w:t>
            </w:r>
          </w:p>
        </w:tc>
        <w:tc>
          <w:tcPr>
            <w:tcW w:w="2500" w:type="pct"/>
            <w:gridSpan w:val="2"/>
            <w:tcBorders>
              <w:left w:val="single" w:sz="8" w:space="0" w:color="CAB7A9" w:themeColor="accent2"/>
              <w:bottom w:val="single" w:sz="8" w:space="0" w:color="CAB7A9" w:themeColor="accent2"/>
            </w:tcBorders>
          </w:tcPr>
          <w:p w14:paraId="7B487F0B" w14:textId="77777777" w:rsidR="00C14419" w:rsidRPr="00A931B0" w:rsidRDefault="00C14419" w:rsidP="001D274A">
            <w:pPr>
              <w:pStyle w:val="Heading3"/>
            </w:pPr>
            <w:r w:rsidRPr="00A931B0">
              <w:t>Incoming</w:t>
            </w:r>
            <w:r w:rsidRPr="00A931B0">
              <w:rPr>
                <w:rStyle w:val="apple-converted-space"/>
              </w:rPr>
              <w:t>:</w:t>
            </w:r>
          </w:p>
        </w:tc>
      </w:tr>
      <w:tr w:rsidR="00B4278A" w14:paraId="7116464E" w14:textId="77777777" w:rsidTr="00B4278A">
        <w:tc>
          <w:tcPr>
            <w:tcW w:w="1969" w:type="pct"/>
            <w:tcBorders>
              <w:top w:val="single" w:sz="8" w:space="0" w:color="CAB7A9" w:themeColor="accent2"/>
              <w:right w:val="dashed" w:sz="4" w:space="0" w:color="CAB7A9" w:themeColor="accent2"/>
            </w:tcBorders>
          </w:tcPr>
          <w:p w14:paraId="4FA393BB" w14:textId="18EA5723" w:rsidR="00B4278A" w:rsidRPr="00796308" w:rsidRDefault="00B4278A" w:rsidP="00B4278A">
            <w:pPr>
              <w:pStyle w:val="NoSpacing"/>
            </w:pPr>
          </w:p>
        </w:tc>
        <w:tc>
          <w:tcPr>
            <w:tcW w:w="531" w:type="pct"/>
            <w:tcBorders>
              <w:top w:val="single" w:sz="8" w:space="0" w:color="CAB7A9" w:themeColor="accent2"/>
              <w:left w:val="dashed" w:sz="4" w:space="0" w:color="CAB7A9" w:themeColor="accent2"/>
              <w:right w:val="single" w:sz="8" w:space="0" w:color="CAB7A9" w:themeColor="accent2"/>
            </w:tcBorders>
          </w:tcPr>
          <w:p w14:paraId="02B9A41B" w14:textId="444433C6" w:rsidR="00B4278A" w:rsidRPr="00243E26" w:rsidRDefault="00B4278A" w:rsidP="00B4278A">
            <w:pPr>
              <w:pStyle w:val="NoSpacing"/>
              <w:jc w:val="right"/>
              <w:rPr>
                <w:szCs w:val="20"/>
              </w:rPr>
            </w:pPr>
          </w:p>
        </w:tc>
        <w:tc>
          <w:tcPr>
            <w:tcW w:w="1963" w:type="pct"/>
            <w:tcBorders>
              <w:top w:val="single" w:sz="8" w:space="0" w:color="CAB7A9" w:themeColor="accent2"/>
              <w:left w:val="single" w:sz="8" w:space="0" w:color="CAB7A9" w:themeColor="accent2"/>
              <w:right w:val="dashed" w:sz="4" w:space="0" w:color="CAB7A9" w:themeColor="accent2"/>
            </w:tcBorders>
          </w:tcPr>
          <w:p w14:paraId="1DC10623" w14:textId="06669765" w:rsidR="00B4278A" w:rsidRDefault="00B4278A" w:rsidP="00B4278A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 xml:space="preserve">Bryant </w:t>
            </w:r>
            <w:r w:rsidR="008903FF">
              <w:rPr>
                <w:szCs w:val="20"/>
              </w:rPr>
              <w:t xml:space="preserve">Built </w:t>
            </w:r>
            <w:r>
              <w:rPr>
                <w:szCs w:val="20"/>
              </w:rPr>
              <w:t>(sponsorship)</w:t>
            </w:r>
          </w:p>
          <w:p w14:paraId="11152776" w14:textId="77777777" w:rsidR="00B4278A" w:rsidRDefault="00B4278A" w:rsidP="00B4278A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 xml:space="preserve">MWBC raffle </w:t>
            </w:r>
          </w:p>
          <w:p w14:paraId="73979CED" w14:textId="3340D5E1" w:rsidR="00B4278A" w:rsidRDefault="008903FF" w:rsidP="00B4278A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>T</w:t>
            </w:r>
            <w:r w:rsidR="00B4278A">
              <w:rPr>
                <w:szCs w:val="20"/>
              </w:rPr>
              <w:t xml:space="preserve">ry </w:t>
            </w:r>
            <w:r>
              <w:rPr>
                <w:szCs w:val="20"/>
              </w:rPr>
              <w:t>B</w:t>
            </w:r>
            <w:r w:rsidR="00B4278A">
              <w:rPr>
                <w:szCs w:val="20"/>
              </w:rPr>
              <w:t>ooking</w:t>
            </w:r>
          </w:p>
          <w:p w14:paraId="1A6C1FBE" w14:textId="72FB968C" w:rsidR="00B4278A" w:rsidRDefault="00B4278A" w:rsidP="00B4278A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 xml:space="preserve">AKV transfer from </w:t>
            </w:r>
            <w:r w:rsidR="008903FF">
              <w:rPr>
                <w:szCs w:val="20"/>
              </w:rPr>
              <w:t>2022.</w:t>
            </w:r>
          </w:p>
          <w:p w14:paraId="410A8860" w14:textId="10B21E12" w:rsidR="00B4278A" w:rsidRDefault="00B4278A" w:rsidP="00B4278A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>Trivia Night</w:t>
            </w:r>
            <w:r w:rsidR="008903FF">
              <w:rPr>
                <w:szCs w:val="20"/>
              </w:rPr>
              <w:t xml:space="preserve"> </w:t>
            </w:r>
            <w:r>
              <w:rPr>
                <w:szCs w:val="20"/>
              </w:rPr>
              <w:t>27/5</w:t>
            </w:r>
          </w:p>
          <w:p w14:paraId="4C1EA83C" w14:textId="394FCA07" w:rsidR="00B4278A" w:rsidRDefault="00B4278A" w:rsidP="00B4278A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>Trivia Night</w:t>
            </w:r>
            <w:r w:rsidR="008903FF">
              <w:rPr>
                <w:szCs w:val="20"/>
              </w:rPr>
              <w:t xml:space="preserve"> </w:t>
            </w:r>
            <w:r>
              <w:rPr>
                <w:szCs w:val="20"/>
              </w:rPr>
              <w:t>(slides)</w:t>
            </w:r>
          </w:p>
          <w:p w14:paraId="366C570D" w14:textId="1E52C7AB" w:rsidR="00B4278A" w:rsidRPr="00B0255F" w:rsidRDefault="00B4278A" w:rsidP="00B4278A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>Sq Trivia</w:t>
            </w:r>
            <w:r w:rsidR="008903FF">
              <w:rPr>
                <w:szCs w:val="20"/>
              </w:rPr>
              <w:t xml:space="preserve"> </w:t>
            </w:r>
            <w:r>
              <w:rPr>
                <w:szCs w:val="20"/>
              </w:rPr>
              <w:t>27/5</w:t>
            </w:r>
          </w:p>
        </w:tc>
        <w:tc>
          <w:tcPr>
            <w:tcW w:w="537" w:type="pct"/>
            <w:tcBorders>
              <w:top w:val="single" w:sz="8" w:space="0" w:color="CAB7A9" w:themeColor="accent2"/>
              <w:left w:val="dashed" w:sz="4" w:space="0" w:color="CAB7A9" w:themeColor="accent2"/>
            </w:tcBorders>
          </w:tcPr>
          <w:p w14:paraId="6FF56C6A" w14:textId="77777777" w:rsidR="00B4278A" w:rsidRDefault="00B4278A" w:rsidP="00B4278A">
            <w:pPr>
              <w:pStyle w:val="NoSpacing"/>
              <w:jc w:val="righ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$1,000.00</w:t>
            </w:r>
          </w:p>
          <w:p w14:paraId="354D24B5" w14:textId="77777777" w:rsidR="00B4278A" w:rsidRDefault="00B4278A" w:rsidP="00B4278A">
            <w:pPr>
              <w:pStyle w:val="NoSpacing"/>
              <w:jc w:val="righ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$246.00</w:t>
            </w:r>
          </w:p>
          <w:p w14:paraId="6B85F384" w14:textId="0CCF803A" w:rsidR="00B4278A" w:rsidRDefault="00B4278A" w:rsidP="00B4278A">
            <w:pPr>
              <w:pStyle w:val="NoSpacing"/>
              <w:jc w:val="righ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$0.61</w:t>
            </w:r>
          </w:p>
          <w:p w14:paraId="0CDBFEE6" w14:textId="77777777" w:rsidR="00B4278A" w:rsidRDefault="00B4278A" w:rsidP="00B4278A">
            <w:pPr>
              <w:pStyle w:val="NoSpacing"/>
              <w:jc w:val="righ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$2,210.00</w:t>
            </w:r>
          </w:p>
          <w:p w14:paraId="6ECE7F6A" w14:textId="77777777" w:rsidR="00B4278A" w:rsidRDefault="00B4278A" w:rsidP="00B4278A">
            <w:pPr>
              <w:pStyle w:val="NoSpacing"/>
              <w:jc w:val="righ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$900.00</w:t>
            </w:r>
          </w:p>
          <w:p w14:paraId="02FAF8C0" w14:textId="77777777" w:rsidR="00B4278A" w:rsidRDefault="00B4278A" w:rsidP="00B4278A">
            <w:pPr>
              <w:pStyle w:val="NoSpacing"/>
              <w:jc w:val="righ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$140.00</w:t>
            </w:r>
          </w:p>
          <w:p w14:paraId="5794588F" w14:textId="71259F4F" w:rsidR="00B4278A" w:rsidRPr="00B0255F" w:rsidRDefault="00B4278A" w:rsidP="00B4278A">
            <w:pPr>
              <w:pStyle w:val="NoSpacing"/>
              <w:jc w:val="righ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$465.00</w:t>
            </w:r>
          </w:p>
        </w:tc>
      </w:tr>
    </w:tbl>
    <w:p w14:paraId="62628389" w14:textId="15232190" w:rsidR="00C14419" w:rsidRPr="009129BC" w:rsidRDefault="003945E3" w:rsidP="009129BC">
      <w:pPr>
        <w:spacing w:before="240"/>
        <w:jc w:val="right"/>
      </w:pPr>
      <w:r>
        <w:t xml:space="preserve">Moved Ann, Seconded </w:t>
      </w:r>
      <w:r w:rsidR="00CC24F5">
        <w:t>Virginia</w:t>
      </w:r>
    </w:p>
    <w:p w14:paraId="7AD40942" w14:textId="6517F017" w:rsidR="001C0D9B" w:rsidRDefault="001C0D9B" w:rsidP="00CC24F5">
      <w:pPr>
        <w:pStyle w:val="Heading1"/>
      </w:pPr>
      <w:r>
        <w:t>Correspondence</w:t>
      </w:r>
    </w:p>
    <w:p w14:paraId="64E4E899" w14:textId="192E5111" w:rsidR="000D366E" w:rsidRDefault="008B1FE5" w:rsidP="00623727">
      <w:r w:rsidRPr="008B1FE5">
        <w:rPr>
          <w:noProof/>
        </w:rPr>
        <w:drawing>
          <wp:inline distT="0" distB="0" distL="0" distR="0" wp14:anchorId="31F9C610" wp14:editId="2FF42AB0">
            <wp:extent cx="6858000" cy="1188720"/>
            <wp:effectExtent l="0" t="0" r="0" b="0"/>
            <wp:docPr id="1915670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70310" name=""/>
                    <pic:cNvPicPr/>
                  </pic:nvPicPr>
                  <pic:blipFill rotWithShape="1">
                    <a:blip r:embed="rId12"/>
                    <a:srcRect t="4723" b="61789"/>
                    <a:stretch/>
                  </pic:blipFill>
                  <pic:spPr bwMode="auto">
                    <a:xfrm>
                      <a:off x="0" y="0"/>
                      <a:ext cx="6858000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6F826" w14:textId="77777777" w:rsidR="008B1FE5" w:rsidRDefault="008B1FE5" w:rsidP="00623727"/>
    <w:p w14:paraId="0078CD2D" w14:textId="39716D69" w:rsidR="000D366E" w:rsidRDefault="008B1FE5" w:rsidP="00623727">
      <w:r w:rsidRPr="008B1FE5">
        <w:rPr>
          <w:noProof/>
        </w:rPr>
        <w:drawing>
          <wp:inline distT="0" distB="0" distL="0" distR="0" wp14:anchorId="3AFBA120" wp14:editId="0B4C6AD2">
            <wp:extent cx="6858000" cy="2178050"/>
            <wp:effectExtent l="0" t="0" r="0" b="0"/>
            <wp:docPr id="1035159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159243" name=""/>
                    <pic:cNvPicPr/>
                  </pic:nvPicPr>
                  <pic:blipFill rotWithShape="1">
                    <a:blip r:embed="rId12"/>
                    <a:srcRect t="38641"/>
                    <a:stretch/>
                  </pic:blipFill>
                  <pic:spPr bwMode="auto">
                    <a:xfrm>
                      <a:off x="0" y="0"/>
                      <a:ext cx="6858000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6C25E" w14:textId="77777777" w:rsidR="002433E0" w:rsidRDefault="000D366E" w:rsidP="00623727">
      <w:r w:rsidRPr="000D366E">
        <w:rPr>
          <w:noProof/>
        </w:rPr>
        <w:drawing>
          <wp:inline distT="0" distB="0" distL="0" distR="0" wp14:anchorId="300A7CE2" wp14:editId="4FFA1259">
            <wp:extent cx="6858000" cy="499745"/>
            <wp:effectExtent l="0" t="0" r="0" b="0"/>
            <wp:docPr id="207115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153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FE5" w:rsidRPr="004D760A">
        <w:rPr>
          <w:noProof/>
        </w:rPr>
        <w:drawing>
          <wp:inline distT="0" distB="0" distL="0" distR="0" wp14:anchorId="628C55DC" wp14:editId="06478BE0">
            <wp:extent cx="6858000" cy="3373120"/>
            <wp:effectExtent l="0" t="0" r="0" b="0"/>
            <wp:docPr id="743523873" name="Picture 743523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34663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588FD" w14:textId="6BCCD726" w:rsidR="009129BC" w:rsidRDefault="00F5784D" w:rsidP="00623727">
      <w:r w:rsidRPr="00F5784D">
        <w:rPr>
          <w:noProof/>
        </w:rPr>
        <w:drawing>
          <wp:inline distT="0" distB="0" distL="0" distR="0" wp14:anchorId="519C2266" wp14:editId="3B2B1734">
            <wp:extent cx="6858000" cy="2697480"/>
            <wp:effectExtent l="0" t="0" r="0" b="7620"/>
            <wp:docPr id="21269135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913518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b="19924"/>
                    <a:stretch/>
                  </pic:blipFill>
                  <pic:spPr bwMode="auto">
                    <a:xfrm>
                      <a:off x="0" y="0"/>
                      <a:ext cx="6858000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E56E0" w14:textId="77777777" w:rsidR="002433E0" w:rsidRDefault="002433E0" w:rsidP="00623727"/>
    <w:p w14:paraId="6B5820D7" w14:textId="7E21BFE7" w:rsidR="002433E0" w:rsidRDefault="002433E0" w:rsidP="00623727">
      <w:r w:rsidRPr="00F5784D">
        <w:rPr>
          <w:noProof/>
        </w:rPr>
        <w:drawing>
          <wp:inline distT="0" distB="0" distL="0" distR="0" wp14:anchorId="16CD7EFC" wp14:editId="1411AF0C">
            <wp:extent cx="6858000" cy="655955"/>
            <wp:effectExtent l="0" t="0" r="0" b="0"/>
            <wp:docPr id="1231846453" name="Picture 123184645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913518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t="80528"/>
                    <a:stretch/>
                  </pic:blipFill>
                  <pic:spPr bwMode="auto">
                    <a:xfrm>
                      <a:off x="0" y="0"/>
                      <a:ext cx="685800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31E03" w14:textId="2E05B260" w:rsidR="00623727" w:rsidRDefault="004D760A" w:rsidP="00623727">
      <w:r w:rsidRPr="004D760A">
        <w:rPr>
          <w:noProof/>
        </w:rPr>
        <w:drawing>
          <wp:inline distT="0" distB="0" distL="0" distR="0" wp14:anchorId="2B98CBBE" wp14:editId="087268A4">
            <wp:extent cx="6858000" cy="3373120"/>
            <wp:effectExtent l="0" t="0" r="0" b="0"/>
            <wp:docPr id="1324346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34663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5AA76" w14:textId="312185C5" w:rsidR="00623727" w:rsidRDefault="00623727" w:rsidP="00623727">
      <w:r w:rsidRPr="00623727">
        <w:rPr>
          <w:noProof/>
        </w:rPr>
        <w:drawing>
          <wp:inline distT="0" distB="0" distL="0" distR="0" wp14:anchorId="6E159355" wp14:editId="4D185340">
            <wp:extent cx="6858000" cy="3397250"/>
            <wp:effectExtent l="0" t="0" r="0" b="0"/>
            <wp:docPr id="10713866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8664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EF04C" w14:textId="1C9BAA6B" w:rsidR="001C0D9B" w:rsidRDefault="001C0D9B" w:rsidP="001C0D9B">
      <w:pPr>
        <w:jc w:val="right"/>
      </w:pPr>
      <w:r>
        <w:t>Moved Josh, Seconded: Stephen</w:t>
      </w:r>
    </w:p>
    <w:bookmarkEnd w:id="0"/>
    <w:p w14:paraId="7DE13033" w14:textId="77777777" w:rsidR="002433E0" w:rsidRDefault="002433E0">
      <w:pPr>
        <w:spacing w:after="160"/>
        <w:rPr>
          <w:rFonts w:asciiTheme="majorHAnsi" w:eastAsiaTheme="majorEastAsia" w:hAnsiTheme="majorHAnsi" w:cstheme="majorBidi"/>
          <w:color w:val="006341"/>
          <w:sz w:val="32"/>
          <w:szCs w:val="32"/>
        </w:rPr>
      </w:pPr>
      <w:r>
        <w:br w:type="page"/>
      </w:r>
    </w:p>
    <w:p w14:paraId="6404E98E" w14:textId="6FCBF0C9" w:rsidR="00CC24F5" w:rsidRDefault="00CC24F5" w:rsidP="007800CB">
      <w:pPr>
        <w:pStyle w:val="Heading1"/>
      </w:pPr>
      <w:r>
        <w:lastRenderedPageBreak/>
        <w:t>Agenda</w:t>
      </w:r>
    </w:p>
    <w:p w14:paraId="7ACEF446" w14:textId="73B2B078" w:rsidR="00CC24F5" w:rsidRDefault="00CC24F5" w:rsidP="00CC24F5">
      <w:pPr>
        <w:pStyle w:val="Subtitle"/>
      </w:pPr>
      <w:r>
        <w:t>Batting Tunnel Updates</w:t>
      </w:r>
    </w:p>
    <w:p w14:paraId="1E7E0A61" w14:textId="3EC737C7" w:rsidR="00CC24F5" w:rsidRDefault="005F1187" w:rsidP="00F52331">
      <w:pPr>
        <w:pStyle w:val="ListParagraph"/>
        <w:numPr>
          <w:ilvl w:val="0"/>
          <w:numId w:val="6"/>
        </w:numPr>
      </w:pPr>
      <w:r>
        <w:t>Email from Council circulated to committee.</w:t>
      </w:r>
    </w:p>
    <w:p w14:paraId="1AF5E390" w14:textId="684FF081" w:rsidR="005F1187" w:rsidRDefault="005F1187" w:rsidP="00F52331">
      <w:pPr>
        <w:pStyle w:val="ListParagraph"/>
        <w:numPr>
          <w:ilvl w:val="0"/>
          <w:numId w:val="6"/>
        </w:numPr>
      </w:pPr>
      <w:r>
        <w:t xml:space="preserve">Will be looking to </w:t>
      </w:r>
      <w:r w:rsidR="007A1A8A">
        <w:t>replace</w:t>
      </w:r>
      <w:r>
        <w:t xml:space="preserve"> the tunnel </w:t>
      </w:r>
      <w:r w:rsidR="007A1A8A">
        <w:t>with new design (per Joel Pettigrew)</w:t>
      </w:r>
    </w:p>
    <w:p w14:paraId="60D96410" w14:textId="5C8512F9" w:rsidR="007A1A8A" w:rsidRDefault="007A1A8A" w:rsidP="00F41FB9">
      <w:pPr>
        <w:pStyle w:val="ListParagraph"/>
        <w:numPr>
          <w:ilvl w:val="0"/>
          <w:numId w:val="6"/>
        </w:numPr>
      </w:pPr>
      <w:r>
        <w:t>MBBC and NDSA to go halves with outside sponsors to donate money also.</w:t>
      </w:r>
    </w:p>
    <w:p w14:paraId="426635D9" w14:textId="4CA242EA" w:rsidR="00F41FB9" w:rsidRPr="00015E81" w:rsidRDefault="00EB21A4" w:rsidP="00F41FB9">
      <w:pPr>
        <w:pStyle w:val="ListParagraph"/>
        <w:numPr>
          <w:ilvl w:val="0"/>
          <w:numId w:val="6"/>
        </w:numPr>
        <w:rPr>
          <w:b/>
          <w:bCs/>
        </w:rPr>
      </w:pPr>
      <w:r w:rsidRPr="00015E81">
        <w:rPr>
          <w:b/>
          <w:bCs/>
        </w:rPr>
        <w:t>Grant to write a grant application using Joel Bryant’s plan to do stage 1 (removal of tunnel)</w:t>
      </w:r>
    </w:p>
    <w:p w14:paraId="6BBF1B49" w14:textId="5B7181C9" w:rsidR="00EB21A4" w:rsidRDefault="00EB21A4" w:rsidP="005B6C4D">
      <w:pPr>
        <w:pStyle w:val="Subtitle"/>
      </w:pPr>
      <w:r>
        <w:t>Fundraising</w:t>
      </w:r>
    </w:p>
    <w:p w14:paraId="50E122B8" w14:textId="073DACE8" w:rsidR="00EB21A4" w:rsidRDefault="0001145C" w:rsidP="00EB21A4">
      <w:pPr>
        <w:pStyle w:val="ListParagraph"/>
        <w:numPr>
          <w:ilvl w:val="0"/>
          <w:numId w:val="19"/>
        </w:numPr>
      </w:pPr>
      <w:r>
        <w:t xml:space="preserve">Jason Bartlett is interested </w:t>
      </w:r>
      <w:r w:rsidR="00015E81">
        <w:t xml:space="preserve">in setting up </w:t>
      </w:r>
      <w:r w:rsidR="00E8303D">
        <w:t>an Australian Sports Foundation</w:t>
      </w:r>
      <w:r w:rsidR="007B4684">
        <w:t xml:space="preserve"> (ASF)</w:t>
      </w:r>
      <w:r w:rsidR="00E8303D">
        <w:t xml:space="preserve"> </w:t>
      </w:r>
      <w:r w:rsidR="00341591">
        <w:t xml:space="preserve">project </w:t>
      </w:r>
      <w:r w:rsidR="00E8303D">
        <w:t xml:space="preserve">for </w:t>
      </w:r>
      <w:r w:rsidR="00F13B44">
        <w:t xml:space="preserve">tax deductible </w:t>
      </w:r>
      <w:r w:rsidR="00341591">
        <w:t>donations.</w:t>
      </w:r>
      <w:r w:rsidR="00F60248">
        <w:t xml:space="preserve"> (5% admin fees)</w:t>
      </w:r>
    </w:p>
    <w:p w14:paraId="3A289768" w14:textId="77777777" w:rsidR="00DC64AB" w:rsidRDefault="00DC64AB" w:rsidP="00DC64AB">
      <w:pPr>
        <w:pStyle w:val="ListParagraph"/>
        <w:numPr>
          <w:ilvl w:val="0"/>
          <w:numId w:val="19"/>
        </w:numPr>
        <w:rPr>
          <w:b/>
          <w:bCs/>
        </w:rPr>
      </w:pPr>
      <w:r w:rsidRPr="00E014F0">
        <w:rPr>
          <w:b/>
          <w:bCs/>
        </w:rPr>
        <w:t xml:space="preserve">Motion to set up the Batting </w:t>
      </w:r>
      <w:r>
        <w:rPr>
          <w:b/>
          <w:bCs/>
        </w:rPr>
        <w:t>T</w:t>
      </w:r>
      <w:r w:rsidRPr="00E014F0">
        <w:rPr>
          <w:b/>
          <w:bCs/>
        </w:rPr>
        <w:t>unnel Project</w:t>
      </w:r>
      <w:r>
        <w:rPr>
          <w:b/>
          <w:bCs/>
        </w:rPr>
        <w:t xml:space="preserve"> on ASF </w:t>
      </w:r>
    </w:p>
    <w:p w14:paraId="6FA7036C" w14:textId="39B4136C" w:rsidR="000352A3" w:rsidRPr="00DC64AB" w:rsidRDefault="00341591" w:rsidP="00DC64AB">
      <w:pPr>
        <w:pStyle w:val="ListParagraph"/>
        <w:numPr>
          <w:ilvl w:val="0"/>
          <w:numId w:val="19"/>
        </w:numPr>
      </w:pPr>
      <w:r>
        <w:t>Possibility to set up tiers (bronze</w:t>
      </w:r>
      <w:r w:rsidR="00F60248">
        <w:t xml:space="preserve"> -$110</w:t>
      </w:r>
      <w:r>
        <w:t>/silver</w:t>
      </w:r>
      <w:r w:rsidR="00F60248">
        <w:t xml:space="preserve"> - $275</w:t>
      </w:r>
      <w:r>
        <w:t xml:space="preserve">/gold </w:t>
      </w:r>
      <w:r w:rsidR="00F07F9B">
        <w:t xml:space="preserve">- $550 </w:t>
      </w:r>
      <w:r>
        <w:t>bricks)</w:t>
      </w:r>
      <w:r w:rsidR="007F364D">
        <w:t xml:space="preserve"> </w:t>
      </w:r>
      <w:r w:rsidR="007B4684">
        <w:t>for players/businesses.</w:t>
      </w:r>
    </w:p>
    <w:p w14:paraId="3E8A0CFF" w14:textId="5D031F1D" w:rsidR="006A2460" w:rsidRDefault="006A2460" w:rsidP="005B6C4D">
      <w:pPr>
        <w:pStyle w:val="Subtitle"/>
      </w:pPr>
      <w:r>
        <w:t>Xero Accounting Package</w:t>
      </w:r>
    </w:p>
    <w:p w14:paraId="75B1530C" w14:textId="1F8A5E14" w:rsidR="00FD7F80" w:rsidRDefault="00FD7F80" w:rsidP="005D45B9">
      <w:pPr>
        <w:pStyle w:val="ListParagraph"/>
        <w:numPr>
          <w:ilvl w:val="0"/>
          <w:numId w:val="21"/>
        </w:numPr>
      </w:pPr>
      <w:r>
        <w:t>Makes the treasurer’s job a lot easier</w:t>
      </w:r>
      <w:r w:rsidR="00DC64AB">
        <w:t xml:space="preserve"> - </w:t>
      </w:r>
      <w:r w:rsidR="008322CB">
        <w:t>c</w:t>
      </w:r>
      <w:r>
        <w:t>an manage invoices/receipts</w:t>
      </w:r>
      <w:r w:rsidR="00DC64AB">
        <w:t xml:space="preserve"> &amp; d</w:t>
      </w:r>
      <w:r>
        <w:t xml:space="preserve">ownloads all </w:t>
      </w:r>
      <w:r w:rsidR="00DC64AB">
        <w:t>figures automatically.</w:t>
      </w:r>
    </w:p>
    <w:p w14:paraId="19A193CE" w14:textId="10F59E91" w:rsidR="00DC64AB" w:rsidRDefault="0014594C" w:rsidP="005D45B9">
      <w:pPr>
        <w:pStyle w:val="ListParagraph"/>
        <w:numPr>
          <w:ilvl w:val="0"/>
          <w:numId w:val="21"/>
        </w:numPr>
      </w:pPr>
      <w:r>
        <w:t xml:space="preserve">Cost is approximately $28/month &amp; Jason Bartlett </w:t>
      </w:r>
      <w:r w:rsidR="008322CB">
        <w:t>was prepared to cover the costs for 2 years (under his business)</w:t>
      </w:r>
    </w:p>
    <w:p w14:paraId="5A689469" w14:textId="58A24E43" w:rsidR="00F54351" w:rsidRDefault="00F54351" w:rsidP="005D45B9">
      <w:pPr>
        <w:pStyle w:val="ListParagraph"/>
        <w:numPr>
          <w:ilvl w:val="0"/>
          <w:numId w:val="21"/>
        </w:numPr>
      </w:pPr>
      <w:r>
        <w:t xml:space="preserve">Motion to </w:t>
      </w:r>
      <w:r w:rsidR="00A72C98">
        <w:t xml:space="preserve">allow </w:t>
      </w:r>
      <w:r w:rsidR="0059484E">
        <w:t>Jason Bartlett (</w:t>
      </w:r>
      <w:r w:rsidR="000E2948">
        <w:t>w</w:t>
      </w:r>
      <w:r w:rsidR="0059484E">
        <w:t>ith Ann’s assistance)</w:t>
      </w:r>
      <w:r w:rsidR="000E2948">
        <w:t xml:space="preserve"> to set up Xero for the </w:t>
      </w:r>
      <w:r w:rsidR="00975ECD">
        <w:t>club.</w:t>
      </w:r>
    </w:p>
    <w:p w14:paraId="4F36AF14" w14:textId="65A13CCD" w:rsidR="0059484E" w:rsidRPr="00FD7F80" w:rsidRDefault="000E2948" w:rsidP="00931DF6">
      <w:pPr>
        <w:pStyle w:val="ListParagraph"/>
        <w:numPr>
          <w:ilvl w:val="0"/>
          <w:numId w:val="21"/>
        </w:numPr>
      </w:pPr>
      <w:r>
        <w:t xml:space="preserve">The club </w:t>
      </w:r>
      <w:r w:rsidR="00975ECD">
        <w:t>appreciates Jason’s efforts.</w:t>
      </w:r>
    </w:p>
    <w:p w14:paraId="2668776E" w14:textId="2086C248" w:rsidR="00516EBC" w:rsidRDefault="00516EBC" w:rsidP="005B6C4D">
      <w:pPr>
        <w:pStyle w:val="Subtitle"/>
      </w:pPr>
      <w:r>
        <w:t>Club Finances</w:t>
      </w:r>
    </w:p>
    <w:p w14:paraId="5B35F4FD" w14:textId="61C0564F" w:rsidR="00516EBC" w:rsidRDefault="00516EBC" w:rsidP="00516EBC">
      <w:pPr>
        <w:pStyle w:val="ListParagraph"/>
        <w:numPr>
          <w:ilvl w:val="0"/>
          <w:numId w:val="22"/>
        </w:numPr>
      </w:pPr>
      <w:r>
        <w:t xml:space="preserve">Jason Picot was curious about </w:t>
      </w:r>
      <w:r w:rsidR="00493CA5">
        <w:t>the player finances – was everyone up to date with club payments.</w:t>
      </w:r>
    </w:p>
    <w:p w14:paraId="0473C2C1" w14:textId="678977F3" w:rsidR="00AD1438" w:rsidRDefault="00ED1BB5" w:rsidP="00516EBC">
      <w:pPr>
        <w:pStyle w:val="ListParagraph"/>
        <w:numPr>
          <w:ilvl w:val="0"/>
          <w:numId w:val="22"/>
        </w:numPr>
      </w:pPr>
      <w:r>
        <w:t xml:space="preserve">Can all players be notified of their </w:t>
      </w:r>
      <w:r w:rsidR="00963E7A">
        <w:t>debts?</w:t>
      </w:r>
    </w:p>
    <w:p w14:paraId="18C6586E" w14:textId="40046294" w:rsidR="005B6C4D" w:rsidRDefault="00516EBC" w:rsidP="005B6C4D">
      <w:pPr>
        <w:pStyle w:val="Subtitle"/>
      </w:pPr>
      <w:r>
        <w:t>S</w:t>
      </w:r>
      <w:r w:rsidR="00EB21A4">
        <w:t>o</w:t>
      </w:r>
      <w:r w:rsidR="005B6C4D">
        <w:t>cial Events</w:t>
      </w:r>
    </w:p>
    <w:p w14:paraId="7E0E860C" w14:textId="4137230A" w:rsidR="002017BB" w:rsidRDefault="00ED1BB5" w:rsidP="00295D34">
      <w:pPr>
        <w:pStyle w:val="ListParagraph"/>
        <w:numPr>
          <w:ilvl w:val="0"/>
          <w:numId w:val="9"/>
        </w:numPr>
      </w:pPr>
      <w:r>
        <w:t>Stephen wanted to show his admiration about the Trivia Night</w:t>
      </w:r>
      <w:r w:rsidR="00674FAC">
        <w:t xml:space="preserve"> &amp; a</w:t>
      </w:r>
      <w:r w:rsidR="002017BB">
        <w:t xml:space="preserve">ll those involved were </w:t>
      </w:r>
      <w:r w:rsidR="007A4A3A">
        <w:t>thanked.</w:t>
      </w:r>
      <w:r w:rsidR="005F507E">
        <w:t xml:space="preserve"> </w:t>
      </w:r>
    </w:p>
    <w:p w14:paraId="5D698A43" w14:textId="2AFE8641" w:rsidR="005F507E" w:rsidRDefault="005F507E" w:rsidP="00CD0F06">
      <w:pPr>
        <w:pStyle w:val="ListParagraph"/>
        <w:numPr>
          <w:ilvl w:val="0"/>
          <w:numId w:val="9"/>
        </w:numPr>
      </w:pPr>
      <w:r>
        <w:t>The first sponsor’s day to be 25</w:t>
      </w:r>
      <w:r w:rsidRPr="005F507E">
        <w:rPr>
          <w:vertAlign w:val="superscript"/>
        </w:rPr>
        <w:t>th</w:t>
      </w:r>
      <w:r>
        <w:t xml:space="preserve"> June on Sunday vs Toronto</w:t>
      </w:r>
      <w:r w:rsidR="00773AF4">
        <w:t xml:space="preserve"> to be postponed.</w:t>
      </w:r>
      <w:r w:rsidR="00640D6C">
        <w:t xml:space="preserve"> (</w:t>
      </w:r>
      <w:r w:rsidR="00C5783C">
        <w:t>Potential</w:t>
      </w:r>
      <w:r w:rsidR="00EE59E2">
        <w:t xml:space="preserve"> </w:t>
      </w:r>
      <w:r w:rsidR="00640D6C">
        <w:t>27</w:t>
      </w:r>
      <w:r w:rsidR="00640D6C" w:rsidRPr="00640D6C">
        <w:rPr>
          <w:vertAlign w:val="superscript"/>
        </w:rPr>
        <w:t>th</w:t>
      </w:r>
      <w:r w:rsidR="00640D6C">
        <w:t xml:space="preserve"> August – Mick Hassett </w:t>
      </w:r>
      <w:r w:rsidR="00EE59E2">
        <w:t>Day)</w:t>
      </w:r>
    </w:p>
    <w:p w14:paraId="45826AA7" w14:textId="43363302" w:rsidR="007A4A3A" w:rsidRDefault="00773AF4" w:rsidP="00CD0F06">
      <w:pPr>
        <w:pStyle w:val="ListParagraph"/>
        <w:numPr>
          <w:ilvl w:val="0"/>
          <w:numId w:val="9"/>
        </w:numPr>
      </w:pPr>
      <w:r>
        <w:t>Main</w:t>
      </w:r>
      <w:r w:rsidR="007A4A3A">
        <w:t xml:space="preserve"> sponsor’s day</w:t>
      </w:r>
      <w:r w:rsidR="00600F67">
        <w:t xml:space="preserve"> i</w:t>
      </w:r>
      <w:r w:rsidR="007A4A3A">
        <w:t>s the 16</w:t>
      </w:r>
      <w:r w:rsidR="007A4A3A" w:rsidRPr="007A4A3A">
        <w:rPr>
          <w:vertAlign w:val="superscript"/>
        </w:rPr>
        <w:t>th</w:t>
      </w:r>
      <w:r w:rsidR="007A4A3A">
        <w:t xml:space="preserve"> of July vs Phoenix</w:t>
      </w:r>
      <w:r>
        <w:t>, need to get all club members to come to MWBC after the games.</w:t>
      </w:r>
    </w:p>
    <w:p w14:paraId="17F754C2" w14:textId="3652AC94" w:rsidR="00674FAC" w:rsidRDefault="00674FAC" w:rsidP="00CD0F06">
      <w:pPr>
        <w:pStyle w:val="ListParagraph"/>
        <w:numPr>
          <w:ilvl w:val="0"/>
          <w:numId w:val="9"/>
        </w:numPr>
      </w:pPr>
      <w:r>
        <w:t>Jake Bramble</w:t>
      </w:r>
      <w:r w:rsidR="001C3C32">
        <w:t xml:space="preserve"> (&amp; assoc.)</w:t>
      </w:r>
      <w:r>
        <w:t xml:space="preserve"> to come up with ideas to celebrate our sponsors</w:t>
      </w:r>
      <w:r w:rsidR="00AF4CC0">
        <w:t xml:space="preserve"> (snack platter, first pitch, promotion)</w:t>
      </w:r>
    </w:p>
    <w:p w14:paraId="2785C707" w14:textId="3223B5AF" w:rsidR="00640D6C" w:rsidRDefault="00B620B5" w:rsidP="00640D6C">
      <w:pPr>
        <w:pStyle w:val="ListParagraph"/>
        <w:numPr>
          <w:ilvl w:val="0"/>
          <w:numId w:val="9"/>
        </w:numPr>
      </w:pPr>
      <w:r>
        <w:t>Old Boys Day (23</w:t>
      </w:r>
      <w:r w:rsidRPr="00B620B5">
        <w:rPr>
          <w:vertAlign w:val="superscript"/>
        </w:rPr>
        <w:t>rd</w:t>
      </w:r>
      <w:r>
        <w:t xml:space="preserve"> July) is to be the following </w:t>
      </w:r>
      <w:r w:rsidR="00640D6C">
        <w:t xml:space="preserve">the </w:t>
      </w:r>
      <w:r w:rsidR="00B4153E">
        <w:t>70</w:t>
      </w:r>
      <w:r w:rsidR="00B4153E" w:rsidRPr="00B4153E">
        <w:rPr>
          <w:vertAlign w:val="superscript"/>
        </w:rPr>
        <w:t>th</w:t>
      </w:r>
      <w:r w:rsidR="00B4153E">
        <w:t xml:space="preserve"> Friday (21</w:t>
      </w:r>
      <w:r w:rsidRPr="00B620B5">
        <w:rPr>
          <w:vertAlign w:val="superscript"/>
        </w:rPr>
        <w:t>st</w:t>
      </w:r>
      <w:r>
        <w:t xml:space="preserve"> July) </w:t>
      </w:r>
    </w:p>
    <w:p w14:paraId="3E4B05FD" w14:textId="0581046A" w:rsidR="00FD0F47" w:rsidRDefault="00E01897" w:rsidP="00307576">
      <w:pPr>
        <w:pStyle w:val="ListParagraph"/>
        <w:numPr>
          <w:ilvl w:val="0"/>
          <w:numId w:val="9"/>
        </w:numPr>
      </w:pPr>
      <w:r>
        <w:t xml:space="preserve">Need to set up a junior social event </w:t>
      </w:r>
      <w:r w:rsidR="00FD0F47">
        <w:t>–</w:t>
      </w:r>
      <w:r>
        <w:t xml:space="preserve"> </w:t>
      </w:r>
      <w:r w:rsidR="00FD0F47">
        <w:t>Jake to follow up.</w:t>
      </w:r>
    </w:p>
    <w:p w14:paraId="6C18DA6C" w14:textId="171ECA6C" w:rsidR="00445C5B" w:rsidRDefault="00445C5B" w:rsidP="00445C5B">
      <w:pPr>
        <w:pStyle w:val="Subtitle"/>
      </w:pPr>
      <w:r>
        <w:t>Duty Roster</w:t>
      </w:r>
    </w:p>
    <w:p w14:paraId="562D6F8A" w14:textId="29419EBC" w:rsidR="00445C5B" w:rsidRDefault="00445C5B" w:rsidP="00F52331">
      <w:pPr>
        <w:pStyle w:val="ListParagraph"/>
        <w:numPr>
          <w:ilvl w:val="0"/>
          <w:numId w:val="7"/>
        </w:numPr>
      </w:pPr>
      <w:r>
        <w:t>Stephen has put together a roster of players for canteen duties.</w:t>
      </w:r>
    </w:p>
    <w:p w14:paraId="3C5AF479" w14:textId="2789CBA4" w:rsidR="002303D8" w:rsidRDefault="002303D8" w:rsidP="00F52331">
      <w:pPr>
        <w:pStyle w:val="ListParagraph"/>
        <w:numPr>
          <w:ilvl w:val="0"/>
          <w:numId w:val="7"/>
        </w:numPr>
      </w:pPr>
      <w:r>
        <w:t>Mark</w:t>
      </w:r>
      <w:r w:rsidR="00367057">
        <w:t xml:space="preserve">/Kristyn to sort out Duty Roster on </w:t>
      </w:r>
      <w:r w:rsidR="00307576">
        <w:t>teamapp</w:t>
      </w:r>
    </w:p>
    <w:p w14:paraId="200A69B7" w14:textId="15192D72" w:rsidR="00C978C5" w:rsidRDefault="00C978C5" w:rsidP="004E7F2E">
      <w:pPr>
        <w:pStyle w:val="Subtitle"/>
      </w:pPr>
      <w:r>
        <w:t>Weber Raffle</w:t>
      </w:r>
    </w:p>
    <w:p w14:paraId="1D6B59F2" w14:textId="14C9940A" w:rsidR="00C978C5" w:rsidRDefault="006176FF" w:rsidP="00C978C5">
      <w:pPr>
        <w:pStyle w:val="ListParagraph"/>
        <w:numPr>
          <w:ilvl w:val="0"/>
          <w:numId w:val="23"/>
        </w:numPr>
      </w:pPr>
      <w:r>
        <w:t>Boomerangs coloured Weber was donated by Damien Rounce for Trivia Night.</w:t>
      </w:r>
    </w:p>
    <w:p w14:paraId="26F83D83" w14:textId="09C0AECE" w:rsidR="006176FF" w:rsidRDefault="00806201" w:rsidP="00C978C5">
      <w:pPr>
        <w:pStyle w:val="ListParagraph"/>
        <w:numPr>
          <w:ilvl w:val="0"/>
          <w:numId w:val="23"/>
        </w:numPr>
      </w:pPr>
      <w:r>
        <w:t>The idea</w:t>
      </w:r>
      <w:r w:rsidR="006176FF">
        <w:t xml:space="preserve"> was </w:t>
      </w:r>
      <w:r w:rsidR="00724FD4">
        <w:t xml:space="preserve">to use it as a big raffle </w:t>
      </w:r>
      <w:r w:rsidR="00663501">
        <w:t xml:space="preserve">to </w:t>
      </w:r>
      <w:r w:rsidR="00C5783C">
        <w:t>be</w:t>
      </w:r>
      <w:r w:rsidR="00663501">
        <w:t xml:space="preserve"> drawn on the </w:t>
      </w:r>
      <w:r w:rsidR="00EB4B4A">
        <w:t>70</w:t>
      </w:r>
      <w:r w:rsidR="00EB4B4A" w:rsidRPr="00EB4B4A">
        <w:rPr>
          <w:vertAlign w:val="superscript"/>
        </w:rPr>
        <w:t>th</w:t>
      </w:r>
      <w:r w:rsidR="00EB4B4A">
        <w:t xml:space="preserve"> anniversary.</w:t>
      </w:r>
    </w:p>
    <w:p w14:paraId="6714C359" w14:textId="5CF4E37B" w:rsidR="0000732E" w:rsidRDefault="00671731" w:rsidP="00C978C5">
      <w:pPr>
        <w:pStyle w:val="ListParagraph"/>
        <w:numPr>
          <w:ilvl w:val="0"/>
          <w:numId w:val="23"/>
        </w:numPr>
      </w:pPr>
      <w:r>
        <w:t>120 Books, 10 tickets per book, $2 per ticket ($20/book)</w:t>
      </w:r>
    </w:p>
    <w:p w14:paraId="72945495" w14:textId="3939F210" w:rsidR="00671731" w:rsidRPr="00C978C5" w:rsidRDefault="00E67B76" w:rsidP="00C978C5">
      <w:pPr>
        <w:pStyle w:val="ListParagraph"/>
        <w:numPr>
          <w:ilvl w:val="0"/>
          <w:numId w:val="23"/>
        </w:numPr>
      </w:pPr>
      <w:r>
        <w:t>Tanya to create ticket books (Josh to do design)</w:t>
      </w:r>
    </w:p>
    <w:p w14:paraId="66AA2E25" w14:textId="77777777" w:rsidR="00F910CD" w:rsidRDefault="00F910CD" w:rsidP="00F910CD">
      <w:pPr>
        <w:pStyle w:val="Subtitle"/>
      </w:pPr>
      <w:r>
        <w:t>Ground Maintenance</w:t>
      </w:r>
    </w:p>
    <w:p w14:paraId="29B93B94" w14:textId="7B04EC4B" w:rsidR="00F910CD" w:rsidRDefault="00F910CD" w:rsidP="00F910CD">
      <w:pPr>
        <w:pStyle w:val="ListParagraph"/>
        <w:numPr>
          <w:ilvl w:val="0"/>
          <w:numId w:val="12"/>
        </w:numPr>
      </w:pPr>
      <w:r>
        <w:t xml:space="preserve">Pitching mound needs work done – holes </w:t>
      </w:r>
      <w:r w:rsidR="00033025">
        <w:t xml:space="preserve">getting </w:t>
      </w:r>
      <w:r w:rsidR="008903FF">
        <w:t>bad.</w:t>
      </w:r>
      <w:r w:rsidR="00033025">
        <w:t xml:space="preserve"> </w:t>
      </w:r>
    </w:p>
    <w:p w14:paraId="6EF0213C" w14:textId="4470A7E6" w:rsidR="00207DB3" w:rsidRDefault="00355839" w:rsidP="00F910CD">
      <w:pPr>
        <w:pStyle w:val="ListParagraph"/>
        <w:numPr>
          <w:ilvl w:val="0"/>
          <w:numId w:val="12"/>
        </w:numPr>
      </w:pPr>
      <w:r>
        <w:t xml:space="preserve">We need unfired clay bricks </w:t>
      </w:r>
      <w:r w:rsidR="00E04CBE">
        <w:t>(about 20/24)</w:t>
      </w:r>
    </w:p>
    <w:p w14:paraId="2B206A92" w14:textId="7ED34765" w:rsidR="00E04CBE" w:rsidRDefault="00E04CBE" w:rsidP="00F910CD">
      <w:pPr>
        <w:pStyle w:val="ListParagraph"/>
        <w:numPr>
          <w:ilvl w:val="0"/>
          <w:numId w:val="12"/>
        </w:numPr>
      </w:pPr>
      <w:r>
        <w:t xml:space="preserve">Need a trip to </w:t>
      </w:r>
      <w:r w:rsidR="008B2DA8">
        <w:t>Taree to pick them up.</w:t>
      </w:r>
    </w:p>
    <w:p w14:paraId="472AAB7E" w14:textId="46E37B9F" w:rsidR="004E7F2E" w:rsidRDefault="004E7F2E" w:rsidP="004E7F2E">
      <w:pPr>
        <w:pStyle w:val="Subtitle"/>
      </w:pPr>
      <w:r>
        <w:t>70</w:t>
      </w:r>
      <w:r w:rsidRPr="004E7F2E">
        <w:rPr>
          <w:vertAlign w:val="superscript"/>
        </w:rPr>
        <w:t>th</w:t>
      </w:r>
      <w:r>
        <w:t xml:space="preserve"> Event</w:t>
      </w:r>
    </w:p>
    <w:p w14:paraId="48A4DA15" w14:textId="6B628800" w:rsidR="004E7F2E" w:rsidRDefault="004E7F2E" w:rsidP="00F52331">
      <w:pPr>
        <w:pStyle w:val="ListParagraph"/>
        <w:numPr>
          <w:ilvl w:val="0"/>
          <w:numId w:val="8"/>
        </w:numPr>
      </w:pPr>
      <w:r>
        <w:t>Josh has written a letter for the life members.</w:t>
      </w:r>
    </w:p>
    <w:p w14:paraId="6092E717" w14:textId="7D2B49C9" w:rsidR="00CD0F06" w:rsidRDefault="008B2DA8" w:rsidP="00F52331">
      <w:pPr>
        <w:pStyle w:val="ListParagraph"/>
        <w:numPr>
          <w:ilvl w:val="0"/>
          <w:numId w:val="8"/>
        </w:numPr>
      </w:pPr>
      <w:r>
        <w:t>Approx 4</w:t>
      </w:r>
      <w:r w:rsidR="00806201">
        <w:t>5 tickets sold (not many current players)</w:t>
      </w:r>
    </w:p>
    <w:p w14:paraId="13FB87DE" w14:textId="134F19B4" w:rsidR="00806201" w:rsidRDefault="00806201" w:rsidP="00F52331">
      <w:pPr>
        <w:pStyle w:val="ListParagraph"/>
        <w:numPr>
          <w:ilvl w:val="0"/>
          <w:numId w:val="8"/>
        </w:numPr>
      </w:pPr>
      <w:r>
        <w:t>Life Members to be inducted.</w:t>
      </w:r>
    </w:p>
    <w:p w14:paraId="14781340" w14:textId="1C129069" w:rsidR="00806201" w:rsidRDefault="00806201" w:rsidP="00F52331">
      <w:pPr>
        <w:pStyle w:val="ListParagraph"/>
        <w:numPr>
          <w:ilvl w:val="0"/>
          <w:numId w:val="8"/>
        </w:numPr>
      </w:pPr>
      <w:r>
        <w:t>Costs involved.</w:t>
      </w:r>
    </w:p>
    <w:p w14:paraId="5F4CE366" w14:textId="21D20A45" w:rsidR="00C43231" w:rsidRDefault="00E67B76" w:rsidP="00E67B76">
      <w:pPr>
        <w:pStyle w:val="ListParagraph"/>
        <w:numPr>
          <w:ilvl w:val="0"/>
          <w:numId w:val="8"/>
        </w:numPr>
      </w:pPr>
      <w:r>
        <w:t xml:space="preserve">Commemorative </w:t>
      </w:r>
      <w:r w:rsidR="00C43231">
        <w:t xml:space="preserve">merchandise to be sold. </w:t>
      </w:r>
    </w:p>
    <w:p w14:paraId="68524E9C" w14:textId="3D805F9E" w:rsidR="00C43231" w:rsidRDefault="00C43231" w:rsidP="00C43231">
      <w:pPr>
        <w:pStyle w:val="ListParagraph"/>
        <w:numPr>
          <w:ilvl w:val="1"/>
          <w:numId w:val="8"/>
        </w:numPr>
      </w:pPr>
      <w:r>
        <w:t>Commemorative caps</w:t>
      </w:r>
      <w:r w:rsidR="00E354C7">
        <w:t xml:space="preserve"> </w:t>
      </w:r>
      <w:r w:rsidR="00966A08">
        <w:t>– no money to be spent now (hats to be ordered on the night)</w:t>
      </w:r>
    </w:p>
    <w:p w14:paraId="78C1FD07" w14:textId="0BA816E7" w:rsidR="00806201" w:rsidRDefault="00C43231" w:rsidP="00414A9A">
      <w:pPr>
        <w:pStyle w:val="ListParagraph"/>
        <w:numPr>
          <w:ilvl w:val="1"/>
          <w:numId w:val="8"/>
        </w:numPr>
      </w:pPr>
      <w:r>
        <w:t>Table coasters</w:t>
      </w:r>
      <w:r w:rsidR="00966A08">
        <w:t xml:space="preserve"> &amp; b</w:t>
      </w:r>
      <w:r>
        <w:t>ottles</w:t>
      </w:r>
      <w:r w:rsidR="00094E84">
        <w:t xml:space="preserve"> – ($500)</w:t>
      </w:r>
    </w:p>
    <w:p w14:paraId="62879B9E" w14:textId="2821F622" w:rsidR="00966A08" w:rsidRDefault="006F270A" w:rsidP="00414A9A">
      <w:pPr>
        <w:pStyle w:val="ListParagraph"/>
        <w:numPr>
          <w:ilvl w:val="1"/>
          <w:numId w:val="8"/>
        </w:numPr>
      </w:pPr>
      <w:r>
        <w:t xml:space="preserve">Table decorations </w:t>
      </w:r>
      <w:r w:rsidR="00421512">
        <w:t xml:space="preserve">– Jane </w:t>
      </w:r>
      <w:r w:rsidR="00094E84">
        <w:t>Frank to do decorations ($500)</w:t>
      </w:r>
    </w:p>
    <w:p w14:paraId="53B1F4A3" w14:textId="6315B4E9" w:rsidR="00C43231" w:rsidRDefault="001358C2" w:rsidP="00C43231">
      <w:pPr>
        <w:pStyle w:val="ListParagraph"/>
        <w:numPr>
          <w:ilvl w:val="0"/>
          <w:numId w:val="8"/>
        </w:numPr>
      </w:pPr>
      <w:r>
        <w:t>Stubby Holders are already to be sold</w:t>
      </w:r>
      <w:r w:rsidR="00E354C7">
        <w:t>.</w:t>
      </w:r>
    </w:p>
    <w:p w14:paraId="7842E4AF" w14:textId="7503CB35" w:rsidR="00B11C64" w:rsidRDefault="00B11C64" w:rsidP="00CD0F06">
      <w:pPr>
        <w:pStyle w:val="Subtitle"/>
      </w:pPr>
      <w:r>
        <w:t>Additional Training Night</w:t>
      </w:r>
    </w:p>
    <w:p w14:paraId="2E0EB90D" w14:textId="0796705B" w:rsidR="00B11C64" w:rsidRPr="00B11C64" w:rsidRDefault="00B11C64" w:rsidP="00B11C64">
      <w:pPr>
        <w:pStyle w:val="ListParagraph"/>
        <w:numPr>
          <w:ilvl w:val="0"/>
          <w:numId w:val="24"/>
        </w:numPr>
      </w:pPr>
      <w:r>
        <w:t xml:space="preserve">Josh to chase up </w:t>
      </w:r>
      <w:r w:rsidR="005A1D25">
        <w:t>an additional training night with Newcastle Council (Friday evenings)</w:t>
      </w:r>
    </w:p>
    <w:p w14:paraId="6EFD7230" w14:textId="029B802F" w:rsidR="000A4475" w:rsidRDefault="006602EA" w:rsidP="007554DE">
      <w:pPr>
        <w:pStyle w:val="Heading1"/>
      </w:pPr>
      <w:r>
        <w:lastRenderedPageBreak/>
        <w:t>General Business</w:t>
      </w:r>
    </w:p>
    <w:p w14:paraId="22DC8B60" w14:textId="0AE59465" w:rsidR="00FC7F98" w:rsidRDefault="00A53E55" w:rsidP="00FC7F98">
      <w:r>
        <w:t>Jake</w:t>
      </w:r>
      <w:r w:rsidR="00FC7F98">
        <w:t>:</w:t>
      </w:r>
    </w:p>
    <w:p w14:paraId="0FD225C7" w14:textId="300AB399" w:rsidR="00A53E55" w:rsidRDefault="00A53E55" w:rsidP="00A53E55">
      <w:pPr>
        <w:pStyle w:val="ListParagraph"/>
        <w:numPr>
          <w:ilvl w:val="0"/>
          <w:numId w:val="24"/>
        </w:numPr>
      </w:pPr>
      <w:r>
        <w:t xml:space="preserve">Had an umpires events </w:t>
      </w:r>
      <w:r w:rsidR="00354975">
        <w:t xml:space="preserve">scheduled with Mark </w:t>
      </w:r>
      <w:r w:rsidR="005F00B3">
        <w:t xml:space="preserve">Gilmour, needs to promote it on socials. </w:t>
      </w:r>
    </w:p>
    <w:p w14:paraId="1CA59660" w14:textId="52950920" w:rsidR="00093BC8" w:rsidRDefault="005F00B3" w:rsidP="00D80E3F">
      <w:pPr>
        <w:pStyle w:val="ListParagraph"/>
        <w:numPr>
          <w:ilvl w:val="1"/>
          <w:numId w:val="24"/>
        </w:numPr>
      </w:pPr>
      <w:r>
        <w:t xml:space="preserve">Targeting our players but could </w:t>
      </w:r>
      <w:r w:rsidR="00C5783C">
        <w:t>open</w:t>
      </w:r>
      <w:r w:rsidR="006F391A">
        <w:t xml:space="preserve"> to other clubs/association.</w:t>
      </w:r>
    </w:p>
    <w:p w14:paraId="3147A1AD" w14:textId="5E84A4DF" w:rsidR="00D80E3F" w:rsidRDefault="00D80E3F" w:rsidP="00D80E3F">
      <w:r>
        <w:t>Ann:</w:t>
      </w:r>
    </w:p>
    <w:p w14:paraId="5B944F1A" w14:textId="03616EAC" w:rsidR="00D80E3F" w:rsidRDefault="00D80E3F" w:rsidP="00D80E3F">
      <w:pPr>
        <w:pStyle w:val="ListParagraph"/>
        <w:numPr>
          <w:ilvl w:val="0"/>
          <w:numId w:val="24"/>
        </w:numPr>
      </w:pPr>
      <w:r>
        <w:t>Spoke to Travers about Virginia scoring for both teams, was told that the NBA isn’t concerned about 5</w:t>
      </w:r>
      <w:r w:rsidRPr="00D80E3F">
        <w:rPr>
          <w:vertAlign w:val="superscript"/>
        </w:rPr>
        <w:t>th</w:t>
      </w:r>
      <w:r>
        <w:t>/6</w:t>
      </w:r>
      <w:r w:rsidRPr="00D80E3F">
        <w:rPr>
          <w:vertAlign w:val="superscript"/>
        </w:rPr>
        <w:t>th</w:t>
      </w:r>
      <w:r>
        <w:t xml:space="preserve"> grade stats.</w:t>
      </w:r>
    </w:p>
    <w:p w14:paraId="6CACB8DB" w14:textId="5700EB3F" w:rsidR="000D7E97" w:rsidRDefault="000D7E97" w:rsidP="000D7E97">
      <w:r>
        <w:t>Kerrie:</w:t>
      </w:r>
    </w:p>
    <w:p w14:paraId="13D9B1B8" w14:textId="16FFBA58" w:rsidR="000D7E97" w:rsidRDefault="000D7E97" w:rsidP="000D7E97">
      <w:pPr>
        <w:pStyle w:val="ListParagraph"/>
        <w:numPr>
          <w:ilvl w:val="0"/>
          <w:numId w:val="24"/>
        </w:numPr>
      </w:pPr>
      <w:r>
        <w:t xml:space="preserve">Sent an email to Travers about </w:t>
      </w:r>
      <w:r w:rsidR="00C5783C">
        <w:t>2nd</w:t>
      </w:r>
      <w:r>
        <w:t xml:space="preserve"> grade results.</w:t>
      </w:r>
    </w:p>
    <w:p w14:paraId="1A2AA7EA" w14:textId="20351F98" w:rsidR="00B22432" w:rsidRDefault="00B22432" w:rsidP="00B22432">
      <w:r>
        <w:t>John:</w:t>
      </w:r>
    </w:p>
    <w:p w14:paraId="610C4150" w14:textId="044B222E" w:rsidR="00B22432" w:rsidRDefault="00B22432" w:rsidP="00B22432">
      <w:pPr>
        <w:pStyle w:val="ListParagraph"/>
        <w:numPr>
          <w:ilvl w:val="0"/>
          <w:numId w:val="24"/>
        </w:numPr>
      </w:pPr>
      <w:r>
        <w:t>Life Members – everyone is entitled to nominate a life member.</w:t>
      </w:r>
    </w:p>
    <w:p w14:paraId="0F9D6452" w14:textId="7C78A12F" w:rsidR="00B22432" w:rsidRDefault="00B22432" w:rsidP="00B22432">
      <w:pPr>
        <w:pStyle w:val="ListParagraph"/>
        <w:numPr>
          <w:ilvl w:val="1"/>
          <w:numId w:val="24"/>
        </w:numPr>
      </w:pPr>
      <w:r>
        <w:t xml:space="preserve">Doesn’t have to happen at the </w:t>
      </w:r>
      <w:r w:rsidR="00C5783C">
        <w:t>70</w:t>
      </w:r>
      <w:r w:rsidR="00C5783C" w:rsidRPr="00B22432">
        <w:rPr>
          <w:vertAlign w:val="superscript"/>
        </w:rPr>
        <w:t>th.</w:t>
      </w:r>
    </w:p>
    <w:p w14:paraId="46314C7F" w14:textId="36F603C3" w:rsidR="00B22432" w:rsidRDefault="001546DD" w:rsidP="001546DD">
      <w:pPr>
        <w:pStyle w:val="ListParagraph"/>
        <w:numPr>
          <w:ilvl w:val="0"/>
          <w:numId w:val="24"/>
        </w:numPr>
      </w:pPr>
      <w:r>
        <w:t>Hall of Fame inductees – Potential for 5 nominations.</w:t>
      </w:r>
    </w:p>
    <w:p w14:paraId="3D5AFFCC" w14:textId="28892D5F" w:rsidR="001546DD" w:rsidRDefault="003225C3" w:rsidP="00C169A9">
      <w:r>
        <w:t>Megan</w:t>
      </w:r>
      <w:r w:rsidR="00C169A9">
        <w:t>:</w:t>
      </w:r>
    </w:p>
    <w:p w14:paraId="33D9101E" w14:textId="662A08BF" w:rsidR="004F018C" w:rsidRDefault="003225C3" w:rsidP="00546C26">
      <w:pPr>
        <w:pStyle w:val="ListParagraph"/>
        <w:numPr>
          <w:ilvl w:val="0"/>
          <w:numId w:val="25"/>
        </w:numPr>
      </w:pPr>
      <w:r>
        <w:t xml:space="preserve">Sunday </w:t>
      </w:r>
      <w:r w:rsidR="004F018C">
        <w:t>25</w:t>
      </w:r>
      <w:r w:rsidR="004F018C" w:rsidRPr="004F018C">
        <w:rPr>
          <w:vertAlign w:val="superscript"/>
        </w:rPr>
        <w:t>th</w:t>
      </w:r>
      <w:r w:rsidR="004F018C">
        <w:t xml:space="preserve"> June no T-ball/Zooka coaches.</w:t>
      </w:r>
    </w:p>
    <w:p w14:paraId="5809F608" w14:textId="6E36E4D2" w:rsidR="00C169A9" w:rsidRDefault="0034634C" w:rsidP="00C169A9">
      <w:r>
        <w:t>Jason:</w:t>
      </w:r>
    </w:p>
    <w:p w14:paraId="3BBE7AF9" w14:textId="04DE5960" w:rsidR="0034634C" w:rsidRDefault="0034634C" w:rsidP="0034634C">
      <w:pPr>
        <w:pStyle w:val="ListParagraph"/>
        <w:numPr>
          <w:ilvl w:val="0"/>
          <w:numId w:val="25"/>
        </w:numPr>
      </w:pPr>
      <w:r>
        <w:t xml:space="preserve">Need to </w:t>
      </w:r>
      <w:r w:rsidR="007C6E45">
        <w:t>organise a junior team photos day.</w:t>
      </w:r>
    </w:p>
    <w:p w14:paraId="0B2A05F4" w14:textId="1D678679" w:rsidR="00835DEF" w:rsidRDefault="00835DEF" w:rsidP="0034634C">
      <w:pPr>
        <w:pStyle w:val="ListParagraph"/>
        <w:numPr>
          <w:ilvl w:val="0"/>
          <w:numId w:val="25"/>
        </w:numPr>
      </w:pPr>
      <w:r>
        <w:t>70</w:t>
      </w:r>
      <w:r w:rsidRPr="00835DEF">
        <w:rPr>
          <w:vertAlign w:val="superscript"/>
        </w:rPr>
        <w:t>th</w:t>
      </w:r>
      <w:r>
        <w:t xml:space="preserve"> </w:t>
      </w:r>
      <w:r w:rsidR="00672C2D">
        <w:t xml:space="preserve">meeting </w:t>
      </w:r>
      <w:r>
        <w:t xml:space="preserve">on Monday </w:t>
      </w:r>
      <w:r w:rsidR="00672C2D">
        <w:t>19</w:t>
      </w:r>
      <w:r w:rsidR="00672C2D" w:rsidRPr="00672C2D">
        <w:rPr>
          <w:vertAlign w:val="superscript"/>
        </w:rPr>
        <w:t>th</w:t>
      </w:r>
    </w:p>
    <w:p w14:paraId="0883BB39" w14:textId="2156116F" w:rsidR="00672C2D" w:rsidRDefault="00672C2D" w:rsidP="0034634C">
      <w:pPr>
        <w:pStyle w:val="ListParagraph"/>
        <w:numPr>
          <w:ilvl w:val="0"/>
          <w:numId w:val="25"/>
        </w:numPr>
      </w:pPr>
      <w:r>
        <w:t>Governance meeting on Tuesday 20</w:t>
      </w:r>
      <w:r w:rsidRPr="00672C2D">
        <w:rPr>
          <w:vertAlign w:val="superscript"/>
        </w:rPr>
        <w:t>t</w:t>
      </w:r>
      <w:r>
        <w:rPr>
          <w:vertAlign w:val="superscript"/>
        </w:rPr>
        <w:t>h</w:t>
      </w:r>
    </w:p>
    <w:p w14:paraId="0F30E52A" w14:textId="53F0CD89" w:rsidR="007B127B" w:rsidRPr="00271AB3" w:rsidRDefault="00011459" w:rsidP="007800CB">
      <w:pPr>
        <w:pStyle w:val="Heading1"/>
      </w:pPr>
      <w:r>
        <w:t>Next Meeting</w:t>
      </w:r>
    </w:p>
    <w:p w14:paraId="61D44815" w14:textId="2313D672" w:rsidR="007B127B" w:rsidRDefault="008B6098" w:rsidP="00221ED4">
      <w:pPr>
        <w:pStyle w:val="NoSpacing"/>
      </w:pPr>
      <w:r>
        <w:t>1</w:t>
      </w:r>
      <w:r w:rsidR="00340A12">
        <w:t>1</w:t>
      </w:r>
      <w:r w:rsidR="00FA768E">
        <w:t>/</w:t>
      </w:r>
      <w:r w:rsidR="00E76033">
        <w:t>0</w:t>
      </w:r>
      <w:r w:rsidR="008A64E4">
        <w:t>7</w:t>
      </w:r>
      <w:r w:rsidR="005B7966">
        <w:t>/20</w:t>
      </w:r>
      <w:r w:rsidR="009D3B27">
        <w:t>2</w:t>
      </w:r>
      <w:r>
        <w:t>3</w:t>
      </w:r>
      <w:r w:rsidR="005B7966">
        <w:t xml:space="preserve"> @ </w:t>
      </w:r>
      <w:r>
        <w:t>7</w:t>
      </w:r>
      <w:r w:rsidR="005205EC">
        <w:t>:00</w:t>
      </w:r>
      <w:r w:rsidR="005B7966">
        <w:t xml:space="preserve"> pm @ </w:t>
      </w:r>
      <w:r w:rsidR="00D262C2">
        <w:t>Mayfield West Bowling Club</w:t>
      </w:r>
    </w:p>
    <w:p w14:paraId="4B0E48A5" w14:textId="422078ED" w:rsidR="00494338" w:rsidRPr="00171F63" w:rsidRDefault="00C5783C" w:rsidP="007800CB">
      <w:r>
        <w:t>The motion</w:t>
      </w:r>
      <w:r w:rsidR="007C0EBC">
        <w:t xml:space="preserve"> to adjourn </w:t>
      </w:r>
      <w:r w:rsidR="00167A90">
        <w:t>was made</w:t>
      </w:r>
      <w:r w:rsidR="007C0EBC">
        <w:t xml:space="preserve"> at </w:t>
      </w:r>
      <w:r w:rsidR="00611AEC">
        <w:t>9</w:t>
      </w:r>
      <w:r w:rsidR="00390079">
        <w:t>:</w:t>
      </w:r>
      <w:r w:rsidR="00A86C49">
        <w:t>3</w:t>
      </w:r>
      <w:r w:rsidR="00672C2D">
        <w:t>5</w:t>
      </w:r>
      <w:r w:rsidR="007C0EBC">
        <w:t xml:space="preserve"> pm and was passed unanimously.</w:t>
      </w:r>
    </w:p>
    <w:p w14:paraId="301A75A5" w14:textId="77777777" w:rsidR="009E2611" w:rsidRDefault="009E2611" w:rsidP="009E2611">
      <w:pPr>
        <w:pStyle w:val="Heading1"/>
      </w:pPr>
      <w:r>
        <w:t>Action List</w:t>
      </w:r>
    </w:p>
    <w:tbl>
      <w:tblPr>
        <w:tblStyle w:val="GridTable4-Accent5"/>
        <w:tblW w:w="5000" w:type="pct"/>
        <w:tblLook w:val="04A0" w:firstRow="1" w:lastRow="0" w:firstColumn="1" w:lastColumn="0" w:noHBand="0" w:noVBand="1"/>
      </w:tblPr>
      <w:tblGrid>
        <w:gridCol w:w="7169"/>
        <w:gridCol w:w="2072"/>
        <w:gridCol w:w="1549"/>
      </w:tblGrid>
      <w:tr w:rsidR="009E2611" w:rsidRPr="00137B72" w14:paraId="622FDA11" w14:textId="77777777" w:rsidTr="004739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pct"/>
            <w:shd w:val="clear" w:color="auto" w:fill="006341" w:themeFill="accent1"/>
            <w:vAlign w:val="center"/>
          </w:tcPr>
          <w:p w14:paraId="022008CC" w14:textId="77777777" w:rsidR="009E2611" w:rsidRPr="00137B72" w:rsidRDefault="009E2611" w:rsidP="00473972">
            <w:pPr>
              <w:jc w:val="center"/>
            </w:pPr>
            <w:r w:rsidRPr="00137B72">
              <w:t>Task</w:t>
            </w:r>
          </w:p>
        </w:tc>
        <w:tc>
          <w:tcPr>
            <w:tcW w:w="960" w:type="pct"/>
            <w:shd w:val="clear" w:color="auto" w:fill="006341" w:themeFill="accent1"/>
            <w:vAlign w:val="center"/>
          </w:tcPr>
          <w:p w14:paraId="21FE2306" w14:textId="77777777" w:rsidR="009E2611" w:rsidRPr="00137B72" w:rsidRDefault="009E2611" w:rsidP="004739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37B72">
              <w:t>Who</w:t>
            </w:r>
          </w:p>
        </w:tc>
        <w:tc>
          <w:tcPr>
            <w:tcW w:w="718" w:type="pct"/>
            <w:shd w:val="clear" w:color="auto" w:fill="006341" w:themeFill="accent1"/>
            <w:vAlign w:val="center"/>
          </w:tcPr>
          <w:p w14:paraId="2D925767" w14:textId="77777777" w:rsidR="009E2611" w:rsidRPr="00137B72" w:rsidRDefault="009E2611" w:rsidP="004739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37B72">
              <w:t>Due Date</w:t>
            </w:r>
          </w:p>
        </w:tc>
      </w:tr>
      <w:tr w:rsidR="00473972" w:rsidRPr="00137B72" w14:paraId="42228CD4" w14:textId="77777777" w:rsidTr="0047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pct"/>
            <w:vAlign w:val="center"/>
          </w:tcPr>
          <w:p w14:paraId="775C9ABE" w14:textId="6F351BFA" w:rsidR="00473972" w:rsidRDefault="00473972" w:rsidP="00473972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Contact NDSA about ground repair/catchup</w:t>
            </w:r>
          </w:p>
        </w:tc>
        <w:tc>
          <w:tcPr>
            <w:tcW w:w="960" w:type="pct"/>
            <w:vAlign w:val="center"/>
          </w:tcPr>
          <w:p w14:paraId="36A96B74" w14:textId="6CBEF4FA" w:rsidR="00473972" w:rsidRDefault="00473972" w:rsidP="004739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Jason Picot</w:t>
            </w:r>
          </w:p>
        </w:tc>
        <w:tc>
          <w:tcPr>
            <w:tcW w:w="718" w:type="pct"/>
            <w:vAlign w:val="center"/>
          </w:tcPr>
          <w:p w14:paraId="1C8C0182" w14:textId="63D0C3E2" w:rsidR="00473972" w:rsidRPr="006024F2" w:rsidRDefault="00473972" w:rsidP="004739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ASAP</w:t>
            </w:r>
          </w:p>
        </w:tc>
      </w:tr>
      <w:tr w:rsidR="00473972" w:rsidRPr="00137B72" w14:paraId="6211CC65" w14:textId="77777777" w:rsidTr="004739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pct"/>
            <w:vAlign w:val="center"/>
          </w:tcPr>
          <w:p w14:paraId="60CD9B3C" w14:textId="6DF6384A" w:rsidR="00473972" w:rsidRPr="00137B72" w:rsidRDefault="00473972" w:rsidP="00473972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Review Ground Usage Agreement</w:t>
            </w:r>
          </w:p>
        </w:tc>
        <w:tc>
          <w:tcPr>
            <w:tcW w:w="960" w:type="pct"/>
            <w:vAlign w:val="center"/>
          </w:tcPr>
          <w:p w14:paraId="4AC93D90" w14:textId="19748FCF" w:rsidR="00473972" w:rsidRPr="00137B72" w:rsidRDefault="00473972" w:rsidP="004739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Mark Sinclair</w:t>
            </w:r>
          </w:p>
        </w:tc>
        <w:tc>
          <w:tcPr>
            <w:tcW w:w="718" w:type="pct"/>
            <w:vAlign w:val="center"/>
          </w:tcPr>
          <w:p w14:paraId="254BA551" w14:textId="21E14AD2" w:rsidR="00473972" w:rsidRPr="00137B72" w:rsidRDefault="00473972" w:rsidP="004739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4F2">
              <w:t>ASAP</w:t>
            </w:r>
          </w:p>
        </w:tc>
      </w:tr>
      <w:tr w:rsidR="00473972" w:rsidRPr="008B6098" w14:paraId="7E58ED6D" w14:textId="77777777" w:rsidTr="0047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pct"/>
            <w:vAlign w:val="center"/>
          </w:tcPr>
          <w:p w14:paraId="5FDB32D4" w14:textId="384C1BCF" w:rsidR="00473972" w:rsidRPr="008B6098" w:rsidRDefault="00473972" w:rsidP="00473972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Discuss/Apply for Recreational Facilities Grant</w:t>
            </w:r>
          </w:p>
        </w:tc>
        <w:tc>
          <w:tcPr>
            <w:tcW w:w="960" w:type="pct"/>
            <w:vAlign w:val="center"/>
          </w:tcPr>
          <w:p w14:paraId="7739DDAF" w14:textId="11397528" w:rsidR="00473972" w:rsidRPr="008B6098" w:rsidRDefault="00473972" w:rsidP="004739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Grant Harris</w:t>
            </w:r>
          </w:p>
        </w:tc>
        <w:tc>
          <w:tcPr>
            <w:tcW w:w="718" w:type="pct"/>
            <w:vAlign w:val="center"/>
          </w:tcPr>
          <w:p w14:paraId="01FA6748" w14:textId="3169ACD6" w:rsidR="00473972" w:rsidRPr="008B6098" w:rsidRDefault="00473972" w:rsidP="004739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024F2">
              <w:t>ASAP</w:t>
            </w:r>
          </w:p>
        </w:tc>
      </w:tr>
      <w:tr w:rsidR="00473972" w:rsidRPr="00137B72" w14:paraId="76B0A6E5" w14:textId="77777777" w:rsidTr="004739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pct"/>
            <w:vAlign w:val="center"/>
          </w:tcPr>
          <w:p w14:paraId="34995840" w14:textId="74290FEE" w:rsidR="00473972" w:rsidRPr="00137B72" w:rsidRDefault="00473972" w:rsidP="00473972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Give Feedback to NBA re. Umpire Structure</w:t>
            </w:r>
          </w:p>
        </w:tc>
        <w:tc>
          <w:tcPr>
            <w:tcW w:w="960" w:type="pct"/>
            <w:vAlign w:val="center"/>
          </w:tcPr>
          <w:p w14:paraId="79DB5E25" w14:textId="0E8FFDED" w:rsidR="00473972" w:rsidRPr="00137B72" w:rsidRDefault="00473972" w:rsidP="004739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Jake Bramble</w:t>
            </w:r>
          </w:p>
        </w:tc>
        <w:tc>
          <w:tcPr>
            <w:tcW w:w="718" w:type="pct"/>
            <w:vAlign w:val="center"/>
          </w:tcPr>
          <w:p w14:paraId="6FB7BBE8" w14:textId="452E8022" w:rsidR="00473972" w:rsidRPr="00137B72" w:rsidRDefault="00473972" w:rsidP="004739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4F2">
              <w:t>ASAP</w:t>
            </w:r>
          </w:p>
        </w:tc>
      </w:tr>
      <w:tr w:rsidR="00473972" w:rsidRPr="00137B72" w14:paraId="0455FEFC" w14:textId="77777777" w:rsidTr="0047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pct"/>
            <w:vAlign w:val="center"/>
          </w:tcPr>
          <w:p w14:paraId="71FF8385" w14:textId="18E3B5BE" w:rsidR="00473972" w:rsidRPr="002C2379" w:rsidRDefault="00473972" w:rsidP="00473972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</w:t>
            </w:r>
            <w:r w:rsidRPr="002C2379">
              <w:rPr>
                <w:b w:val="0"/>
                <w:bCs w:val="0"/>
              </w:rPr>
              <w:t>nvestigate</w:t>
            </w:r>
            <w:r>
              <w:rPr>
                <w:b w:val="0"/>
                <w:bCs w:val="0"/>
              </w:rPr>
              <w:t xml:space="preserve"> tunnel fundraising options for 70</w:t>
            </w:r>
            <w:r w:rsidRPr="005017DB">
              <w:rPr>
                <w:b w:val="0"/>
                <w:bCs w:val="0"/>
                <w:vertAlign w:val="superscript"/>
              </w:rPr>
              <w:t>th</w:t>
            </w:r>
          </w:p>
        </w:tc>
        <w:tc>
          <w:tcPr>
            <w:tcW w:w="960" w:type="pct"/>
            <w:vAlign w:val="center"/>
          </w:tcPr>
          <w:p w14:paraId="7265678B" w14:textId="17C61B3D" w:rsidR="00473972" w:rsidRPr="00137B72" w:rsidRDefault="00473972" w:rsidP="004739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Jason Bartlett</w:t>
            </w:r>
          </w:p>
        </w:tc>
        <w:tc>
          <w:tcPr>
            <w:tcW w:w="718" w:type="pct"/>
            <w:vAlign w:val="center"/>
          </w:tcPr>
          <w:p w14:paraId="374244CB" w14:textId="4247FF4C" w:rsidR="00473972" w:rsidRPr="00137B72" w:rsidRDefault="00473972" w:rsidP="004739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024F2">
              <w:t>ASAP</w:t>
            </w:r>
          </w:p>
        </w:tc>
      </w:tr>
      <w:tr w:rsidR="00473972" w:rsidRPr="00137B72" w14:paraId="2CEFDE99" w14:textId="77777777" w:rsidTr="004739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pct"/>
            <w:vAlign w:val="center"/>
          </w:tcPr>
          <w:p w14:paraId="7223B7DA" w14:textId="44E936F6" w:rsidR="00473972" w:rsidRPr="00137B72" w:rsidRDefault="00473972" w:rsidP="00473972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Investigate Australian Sports Federation for Batting Tunnel Fundraising</w:t>
            </w:r>
          </w:p>
        </w:tc>
        <w:tc>
          <w:tcPr>
            <w:tcW w:w="960" w:type="pct"/>
            <w:vAlign w:val="center"/>
          </w:tcPr>
          <w:p w14:paraId="5F5109C6" w14:textId="59E3ED76" w:rsidR="00473972" w:rsidRPr="00137B72" w:rsidRDefault="00473972" w:rsidP="004739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Joshua Voigt</w:t>
            </w:r>
          </w:p>
        </w:tc>
        <w:tc>
          <w:tcPr>
            <w:tcW w:w="718" w:type="pct"/>
            <w:vAlign w:val="center"/>
          </w:tcPr>
          <w:p w14:paraId="42F0DA34" w14:textId="0FD8822B" w:rsidR="00473972" w:rsidRPr="00137B72" w:rsidRDefault="00473972" w:rsidP="004739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Next Meeting</w:t>
            </w:r>
          </w:p>
        </w:tc>
      </w:tr>
      <w:tr w:rsidR="00473972" w:rsidRPr="00137B72" w14:paraId="4460301C" w14:textId="77777777" w:rsidTr="0047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pct"/>
            <w:vAlign w:val="center"/>
          </w:tcPr>
          <w:p w14:paraId="093B6808" w14:textId="2B417747" w:rsidR="00473972" w:rsidRPr="00137B72" w:rsidRDefault="00473972" w:rsidP="00473972">
            <w:pPr>
              <w:rPr>
                <w:rFonts w:eastAsiaTheme="minorHAnsi"/>
                <w:b w:val="0"/>
                <w:bCs w:val="0"/>
                <w:lang w:val="en-AU" w:eastAsia="en-US"/>
              </w:rPr>
            </w:pPr>
            <w:r>
              <w:rPr>
                <w:rFonts w:eastAsiaTheme="minorHAnsi"/>
                <w:b w:val="0"/>
                <w:bCs w:val="0"/>
                <w:lang w:val="en-AU" w:eastAsia="en-US"/>
              </w:rPr>
              <w:t>Setup Xero for treasurer purposes</w:t>
            </w:r>
          </w:p>
        </w:tc>
        <w:tc>
          <w:tcPr>
            <w:tcW w:w="960" w:type="pct"/>
            <w:vAlign w:val="center"/>
          </w:tcPr>
          <w:p w14:paraId="41438AA1" w14:textId="41EE6145" w:rsidR="00473972" w:rsidRDefault="00473972" w:rsidP="004739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Jason Bartlett</w:t>
            </w:r>
          </w:p>
          <w:p w14:paraId="4712A338" w14:textId="1E8DCECF" w:rsidR="00473972" w:rsidRPr="00137B72" w:rsidRDefault="00473972" w:rsidP="004739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&amp; Ann Voigt</w:t>
            </w:r>
          </w:p>
        </w:tc>
        <w:tc>
          <w:tcPr>
            <w:tcW w:w="718" w:type="pct"/>
            <w:vAlign w:val="center"/>
          </w:tcPr>
          <w:p w14:paraId="310C6A8B" w14:textId="50FE6DC6" w:rsidR="00473972" w:rsidRPr="00137B72" w:rsidRDefault="00473972" w:rsidP="004739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024F2">
              <w:t>ASAP</w:t>
            </w:r>
          </w:p>
        </w:tc>
      </w:tr>
      <w:tr w:rsidR="00C5783C" w:rsidRPr="00137B72" w14:paraId="62A6118B" w14:textId="77777777" w:rsidTr="004739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pct"/>
            <w:vAlign w:val="center"/>
          </w:tcPr>
          <w:p w14:paraId="2F7233F3" w14:textId="31B2835F" w:rsidR="00C5783C" w:rsidRDefault="00C5783C" w:rsidP="00473972">
            <w:pPr>
              <w:rPr>
                <w:rFonts w:eastAsiaTheme="minorHAnsi"/>
                <w:b w:val="0"/>
                <w:bCs w:val="0"/>
                <w:lang w:val="en-AU" w:eastAsia="en-US"/>
              </w:rPr>
            </w:pPr>
            <w:r>
              <w:rPr>
                <w:rFonts w:eastAsiaTheme="minorHAnsi"/>
                <w:b w:val="0"/>
                <w:bCs w:val="0"/>
                <w:lang w:val="en-AU" w:eastAsia="en-US"/>
              </w:rPr>
              <w:t>Chase up players with outstanding fees</w:t>
            </w:r>
          </w:p>
        </w:tc>
        <w:tc>
          <w:tcPr>
            <w:tcW w:w="960" w:type="pct"/>
            <w:vAlign w:val="center"/>
          </w:tcPr>
          <w:p w14:paraId="4B3FBD54" w14:textId="576B96D4" w:rsidR="00C5783C" w:rsidRDefault="00C5783C" w:rsidP="004739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Ann Voigt</w:t>
            </w:r>
          </w:p>
        </w:tc>
        <w:tc>
          <w:tcPr>
            <w:tcW w:w="718" w:type="pct"/>
            <w:vAlign w:val="center"/>
          </w:tcPr>
          <w:p w14:paraId="674F275D" w14:textId="76480526" w:rsidR="00C5783C" w:rsidRPr="006024F2" w:rsidRDefault="00C5783C" w:rsidP="004739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ASAP</w:t>
            </w:r>
          </w:p>
        </w:tc>
      </w:tr>
      <w:tr w:rsidR="00473972" w:rsidRPr="00137B72" w14:paraId="582BD8E0" w14:textId="77777777" w:rsidTr="0047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pct"/>
            <w:vAlign w:val="center"/>
          </w:tcPr>
          <w:p w14:paraId="3922854E" w14:textId="50DC83FB" w:rsidR="00473972" w:rsidRPr="00137B72" w:rsidRDefault="00473972" w:rsidP="00473972">
            <w:pPr>
              <w:rPr>
                <w:rFonts w:eastAsiaTheme="minorHAnsi"/>
                <w:b w:val="0"/>
                <w:bCs w:val="0"/>
                <w:lang w:val="en-AU" w:eastAsia="en-US"/>
              </w:rPr>
            </w:pPr>
            <w:r>
              <w:rPr>
                <w:rFonts w:eastAsiaTheme="minorHAnsi"/>
                <w:b w:val="0"/>
                <w:bCs w:val="0"/>
                <w:lang w:val="en-AU" w:eastAsia="en-US"/>
              </w:rPr>
              <w:t>Discuss/Organise Sponsors Day</w:t>
            </w:r>
          </w:p>
        </w:tc>
        <w:tc>
          <w:tcPr>
            <w:tcW w:w="960" w:type="pct"/>
            <w:vAlign w:val="center"/>
          </w:tcPr>
          <w:p w14:paraId="5A7C280B" w14:textId="77777777" w:rsidR="00473972" w:rsidRDefault="00473972" w:rsidP="004739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Jake Bramble &amp;</w:t>
            </w:r>
          </w:p>
          <w:p w14:paraId="7C60C0B9" w14:textId="58AB09D7" w:rsidR="00473972" w:rsidRPr="00137B72" w:rsidRDefault="00473972" w:rsidP="004739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Elaine Scotney</w:t>
            </w:r>
          </w:p>
        </w:tc>
        <w:tc>
          <w:tcPr>
            <w:tcW w:w="718" w:type="pct"/>
            <w:vAlign w:val="center"/>
          </w:tcPr>
          <w:p w14:paraId="26CE6CAC" w14:textId="583DA227" w:rsidR="00473972" w:rsidRPr="00137B72" w:rsidRDefault="00473972" w:rsidP="004739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Next Meeting</w:t>
            </w:r>
          </w:p>
        </w:tc>
      </w:tr>
      <w:tr w:rsidR="00473972" w:rsidRPr="00137B72" w14:paraId="0CC1E07D" w14:textId="77777777" w:rsidTr="004739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pct"/>
            <w:vAlign w:val="center"/>
          </w:tcPr>
          <w:p w14:paraId="252BF3C6" w14:textId="06BED6F1" w:rsidR="00473972" w:rsidRPr="00137B72" w:rsidRDefault="00473972" w:rsidP="00473972">
            <w:pPr>
              <w:rPr>
                <w:rFonts w:eastAsiaTheme="minorHAnsi"/>
                <w:b w:val="0"/>
                <w:bCs w:val="0"/>
                <w:lang w:val="en-AU" w:eastAsia="en-US"/>
              </w:rPr>
            </w:pPr>
            <w:r>
              <w:rPr>
                <w:rFonts w:eastAsiaTheme="minorHAnsi"/>
                <w:b w:val="0"/>
                <w:bCs w:val="0"/>
                <w:lang w:val="en-AU" w:eastAsia="en-US"/>
              </w:rPr>
              <w:t>Discuss with Jackie (MWBC) about junior social night</w:t>
            </w:r>
          </w:p>
        </w:tc>
        <w:tc>
          <w:tcPr>
            <w:tcW w:w="960" w:type="pct"/>
            <w:vAlign w:val="center"/>
          </w:tcPr>
          <w:p w14:paraId="2233CA13" w14:textId="4217D440" w:rsidR="00473972" w:rsidRPr="00137B72" w:rsidRDefault="00473972" w:rsidP="004739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Jake Bramble</w:t>
            </w:r>
          </w:p>
        </w:tc>
        <w:tc>
          <w:tcPr>
            <w:tcW w:w="718" w:type="pct"/>
            <w:vAlign w:val="center"/>
          </w:tcPr>
          <w:p w14:paraId="37DBF7E5" w14:textId="5B49FEC6" w:rsidR="00473972" w:rsidRPr="00137B72" w:rsidRDefault="00473972" w:rsidP="004739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Next Meeting</w:t>
            </w:r>
          </w:p>
        </w:tc>
      </w:tr>
      <w:tr w:rsidR="00473972" w:rsidRPr="00137B72" w14:paraId="5D5E0E3D" w14:textId="77777777" w:rsidTr="0047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pct"/>
            <w:vAlign w:val="center"/>
          </w:tcPr>
          <w:p w14:paraId="793FA297" w14:textId="50511C39" w:rsidR="00473972" w:rsidRPr="00137B72" w:rsidRDefault="00473972" w:rsidP="00473972">
            <w:pPr>
              <w:rPr>
                <w:rFonts w:eastAsiaTheme="minorHAnsi"/>
                <w:b w:val="0"/>
                <w:bCs w:val="0"/>
                <w:lang w:val="en-AU" w:eastAsia="en-US"/>
              </w:rPr>
            </w:pPr>
            <w:r>
              <w:rPr>
                <w:rFonts w:eastAsiaTheme="minorHAnsi"/>
                <w:b w:val="0"/>
                <w:bCs w:val="0"/>
                <w:lang w:val="en-AU" w:eastAsia="en-US"/>
              </w:rPr>
              <w:t>Setup Duty Roster on TeamApp</w:t>
            </w:r>
          </w:p>
        </w:tc>
        <w:tc>
          <w:tcPr>
            <w:tcW w:w="960" w:type="pct"/>
            <w:vAlign w:val="center"/>
          </w:tcPr>
          <w:p w14:paraId="194D7883" w14:textId="545805A6" w:rsidR="00473972" w:rsidRPr="00137B72" w:rsidRDefault="00473972" w:rsidP="004739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Mark Sinclair</w:t>
            </w:r>
          </w:p>
        </w:tc>
        <w:tc>
          <w:tcPr>
            <w:tcW w:w="718" w:type="pct"/>
            <w:vAlign w:val="center"/>
          </w:tcPr>
          <w:p w14:paraId="4C150498" w14:textId="78D7FE0C" w:rsidR="00473972" w:rsidRDefault="00473972" w:rsidP="004739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024F2">
              <w:t>ASAP</w:t>
            </w:r>
          </w:p>
        </w:tc>
      </w:tr>
      <w:tr w:rsidR="00473972" w:rsidRPr="00137B72" w14:paraId="5B11FE46" w14:textId="77777777" w:rsidTr="004739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pct"/>
            <w:vAlign w:val="center"/>
          </w:tcPr>
          <w:p w14:paraId="3C762768" w14:textId="790534FA" w:rsidR="00473972" w:rsidRPr="00137B72" w:rsidRDefault="00473972" w:rsidP="00473972">
            <w:pPr>
              <w:rPr>
                <w:rFonts w:eastAsiaTheme="minorHAnsi"/>
                <w:b w:val="0"/>
                <w:bCs w:val="0"/>
                <w:lang w:val="en-AU" w:eastAsia="en-US"/>
              </w:rPr>
            </w:pPr>
            <w:r>
              <w:rPr>
                <w:rFonts w:eastAsiaTheme="minorHAnsi"/>
                <w:b w:val="0"/>
                <w:bCs w:val="0"/>
                <w:lang w:val="en-AU" w:eastAsia="en-US"/>
              </w:rPr>
              <w:t>Print/Cut/Distribute Weber BBQ Raffle Tickets</w:t>
            </w:r>
          </w:p>
        </w:tc>
        <w:tc>
          <w:tcPr>
            <w:tcW w:w="960" w:type="pct"/>
            <w:vAlign w:val="center"/>
          </w:tcPr>
          <w:p w14:paraId="1BD29AEC" w14:textId="5A4A379D" w:rsidR="00473972" w:rsidRPr="00137B72" w:rsidRDefault="00473972" w:rsidP="004739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Joshua Voigt </w:t>
            </w:r>
            <w:r>
              <w:br/>
              <w:t>&amp; Tanya Picot</w:t>
            </w:r>
          </w:p>
        </w:tc>
        <w:tc>
          <w:tcPr>
            <w:tcW w:w="718" w:type="pct"/>
            <w:vAlign w:val="center"/>
          </w:tcPr>
          <w:p w14:paraId="798E16EA" w14:textId="113A05E7" w:rsidR="00473972" w:rsidRDefault="00473972" w:rsidP="004739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4F2">
              <w:t>ASAP</w:t>
            </w:r>
          </w:p>
        </w:tc>
      </w:tr>
      <w:tr w:rsidR="00473972" w:rsidRPr="00137B72" w14:paraId="59A6EBA7" w14:textId="77777777" w:rsidTr="0047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pct"/>
            <w:vAlign w:val="center"/>
          </w:tcPr>
          <w:p w14:paraId="3A743377" w14:textId="22B842CA" w:rsidR="00473972" w:rsidRPr="00137B72" w:rsidRDefault="00473972" w:rsidP="00473972">
            <w:pPr>
              <w:rPr>
                <w:rFonts w:eastAsiaTheme="minorHAnsi"/>
                <w:b w:val="0"/>
                <w:bCs w:val="0"/>
                <w:lang w:val="en-AU" w:eastAsia="en-US"/>
              </w:rPr>
            </w:pPr>
            <w:r>
              <w:rPr>
                <w:rFonts w:eastAsiaTheme="minorHAnsi"/>
                <w:b w:val="0"/>
                <w:bCs w:val="0"/>
                <w:lang w:val="en-AU" w:eastAsia="en-US"/>
              </w:rPr>
              <w:t>Investigate options to source unfired clay bricks for mound/batter’s box</w:t>
            </w:r>
          </w:p>
        </w:tc>
        <w:tc>
          <w:tcPr>
            <w:tcW w:w="960" w:type="pct"/>
            <w:vAlign w:val="center"/>
          </w:tcPr>
          <w:p w14:paraId="16E72271" w14:textId="009FEB75" w:rsidR="00473972" w:rsidRPr="00137B72" w:rsidRDefault="008903FF" w:rsidP="004739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Multiple</w:t>
            </w:r>
          </w:p>
        </w:tc>
        <w:tc>
          <w:tcPr>
            <w:tcW w:w="718" w:type="pct"/>
            <w:vAlign w:val="center"/>
          </w:tcPr>
          <w:p w14:paraId="3C210418" w14:textId="7A0125FD" w:rsidR="00473972" w:rsidRDefault="00473972" w:rsidP="004739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024F2">
              <w:t>ASAP</w:t>
            </w:r>
          </w:p>
        </w:tc>
      </w:tr>
      <w:tr w:rsidR="00473972" w:rsidRPr="00137B72" w14:paraId="4B241DAC" w14:textId="77777777" w:rsidTr="004739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pct"/>
            <w:vAlign w:val="center"/>
          </w:tcPr>
          <w:p w14:paraId="32487754" w14:textId="47600D31" w:rsidR="00473972" w:rsidRDefault="00473972" w:rsidP="00473972">
            <w:pPr>
              <w:rPr>
                <w:rFonts w:eastAsiaTheme="minorHAnsi"/>
                <w:b w:val="0"/>
                <w:bCs w:val="0"/>
                <w:lang w:val="en-AU" w:eastAsia="en-US"/>
              </w:rPr>
            </w:pPr>
            <w:r>
              <w:rPr>
                <w:rFonts w:eastAsiaTheme="minorHAnsi"/>
                <w:b w:val="0"/>
                <w:bCs w:val="0"/>
                <w:lang w:val="en-AU" w:eastAsia="en-US"/>
              </w:rPr>
              <w:t>Organise to have some 70</w:t>
            </w:r>
            <w:r w:rsidRPr="006F7CA1">
              <w:rPr>
                <w:rFonts w:eastAsiaTheme="minorHAnsi"/>
                <w:b w:val="0"/>
                <w:bCs w:val="0"/>
                <w:vertAlign w:val="superscript"/>
                <w:lang w:val="en-AU" w:eastAsia="en-US"/>
              </w:rPr>
              <w:t>th</w:t>
            </w:r>
            <w:r>
              <w:rPr>
                <w:rFonts w:eastAsiaTheme="minorHAnsi"/>
                <w:b w:val="0"/>
                <w:bCs w:val="0"/>
                <w:lang w:val="en-AU" w:eastAsia="en-US"/>
              </w:rPr>
              <w:t xml:space="preserve"> Printouts to be put up at home games/handed to players</w:t>
            </w:r>
          </w:p>
        </w:tc>
        <w:tc>
          <w:tcPr>
            <w:tcW w:w="960" w:type="pct"/>
            <w:vAlign w:val="center"/>
          </w:tcPr>
          <w:p w14:paraId="367E7826" w14:textId="77777777" w:rsidR="00473972" w:rsidRDefault="00473972" w:rsidP="004739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Grant Harris &amp;</w:t>
            </w:r>
          </w:p>
          <w:p w14:paraId="21169481" w14:textId="68CC1625" w:rsidR="00473972" w:rsidRDefault="00473972" w:rsidP="004739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Elaine Scotney</w:t>
            </w:r>
          </w:p>
        </w:tc>
        <w:tc>
          <w:tcPr>
            <w:tcW w:w="718" w:type="pct"/>
            <w:vAlign w:val="center"/>
          </w:tcPr>
          <w:p w14:paraId="7A4BDB2C" w14:textId="191B4829" w:rsidR="00473972" w:rsidRDefault="00473972" w:rsidP="004739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4F2">
              <w:t>ASAP</w:t>
            </w:r>
          </w:p>
        </w:tc>
      </w:tr>
      <w:tr w:rsidR="00473972" w:rsidRPr="00137B72" w14:paraId="4DFDF31F" w14:textId="77777777" w:rsidTr="0047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pct"/>
            <w:vAlign w:val="center"/>
          </w:tcPr>
          <w:p w14:paraId="1F460B46" w14:textId="3C240C8E" w:rsidR="00473972" w:rsidRDefault="00473972" w:rsidP="00473972">
            <w:pPr>
              <w:rPr>
                <w:rFonts w:eastAsiaTheme="minorHAnsi"/>
                <w:b w:val="0"/>
                <w:bCs w:val="0"/>
                <w:lang w:val="en-AU" w:eastAsia="en-US"/>
              </w:rPr>
            </w:pPr>
            <w:r>
              <w:rPr>
                <w:rFonts w:eastAsiaTheme="minorHAnsi"/>
                <w:b w:val="0"/>
                <w:bCs w:val="0"/>
                <w:lang w:val="en-AU" w:eastAsia="en-US"/>
              </w:rPr>
              <w:t>Get updates on mission statement (get on website)</w:t>
            </w:r>
          </w:p>
        </w:tc>
        <w:tc>
          <w:tcPr>
            <w:tcW w:w="960" w:type="pct"/>
            <w:vAlign w:val="center"/>
          </w:tcPr>
          <w:p w14:paraId="5D2B4675" w14:textId="5B3635E7" w:rsidR="00473972" w:rsidRDefault="00473972" w:rsidP="004739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Grant Harris</w:t>
            </w:r>
          </w:p>
        </w:tc>
        <w:tc>
          <w:tcPr>
            <w:tcW w:w="718" w:type="pct"/>
            <w:vAlign w:val="center"/>
          </w:tcPr>
          <w:p w14:paraId="603AE206" w14:textId="4EA5990C" w:rsidR="00473972" w:rsidRDefault="00473972" w:rsidP="004739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024F2">
              <w:t>ASAP</w:t>
            </w:r>
          </w:p>
        </w:tc>
      </w:tr>
      <w:tr w:rsidR="006F7CA1" w:rsidRPr="00137B72" w14:paraId="4A82A80C" w14:textId="77777777" w:rsidTr="004739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pct"/>
            <w:vAlign w:val="center"/>
          </w:tcPr>
          <w:p w14:paraId="78A64D8A" w14:textId="5E01C0A9" w:rsidR="006F7CA1" w:rsidRDefault="00473972" w:rsidP="00473972">
            <w:pPr>
              <w:rPr>
                <w:rFonts w:eastAsiaTheme="minorHAnsi"/>
                <w:b w:val="0"/>
                <w:bCs w:val="0"/>
                <w:lang w:val="en-AU" w:eastAsia="en-US"/>
              </w:rPr>
            </w:pPr>
            <w:r>
              <w:rPr>
                <w:rFonts w:eastAsiaTheme="minorHAnsi"/>
                <w:b w:val="0"/>
                <w:bCs w:val="0"/>
                <w:lang w:val="en-AU" w:eastAsia="en-US"/>
              </w:rPr>
              <w:t>Promote umpires’ session EOI on socials</w:t>
            </w:r>
          </w:p>
        </w:tc>
        <w:tc>
          <w:tcPr>
            <w:tcW w:w="960" w:type="pct"/>
            <w:vAlign w:val="center"/>
          </w:tcPr>
          <w:p w14:paraId="1EF9A2B1" w14:textId="70B472C0" w:rsidR="006F7CA1" w:rsidRDefault="00473972" w:rsidP="004739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Elaine Scotney</w:t>
            </w:r>
          </w:p>
        </w:tc>
        <w:tc>
          <w:tcPr>
            <w:tcW w:w="718" w:type="pct"/>
            <w:vAlign w:val="center"/>
          </w:tcPr>
          <w:p w14:paraId="69E32801" w14:textId="3B325FC6" w:rsidR="006F7CA1" w:rsidRDefault="00473972" w:rsidP="004739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ASAP</w:t>
            </w:r>
          </w:p>
        </w:tc>
      </w:tr>
    </w:tbl>
    <w:p w14:paraId="0C1D7700" w14:textId="27D2AE38" w:rsidR="0021290C" w:rsidRDefault="0021290C" w:rsidP="0021290C"/>
    <w:sectPr w:rsidR="0021290C" w:rsidSect="005F024E">
      <w:footerReference w:type="default" r:id="rId17"/>
      <w:headerReference w:type="first" r:id="rId18"/>
      <w:pgSz w:w="12240" w:h="15840"/>
      <w:pgMar w:top="-568" w:right="720" w:bottom="851" w:left="72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0932A" w14:textId="77777777" w:rsidR="00B13D7A" w:rsidRDefault="00B13D7A" w:rsidP="007800CB">
      <w:r>
        <w:separator/>
      </w:r>
    </w:p>
  </w:endnote>
  <w:endnote w:type="continuationSeparator" w:id="0">
    <w:p w14:paraId="1BE330C0" w14:textId="77777777" w:rsidR="00B13D7A" w:rsidRDefault="00B13D7A" w:rsidP="007800CB">
      <w:r>
        <w:continuationSeparator/>
      </w:r>
    </w:p>
  </w:endnote>
  <w:endnote w:type="continuationNotice" w:id="1">
    <w:p w14:paraId="11C1DE2D" w14:textId="77777777" w:rsidR="00B13D7A" w:rsidRDefault="00B13D7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9FFE7" w14:textId="471644ED" w:rsidR="00CF3646" w:rsidRDefault="00CF3646" w:rsidP="007800CB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CD6787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D5418" w14:textId="77777777" w:rsidR="00B13D7A" w:rsidRDefault="00B13D7A" w:rsidP="007800CB">
      <w:r>
        <w:separator/>
      </w:r>
    </w:p>
  </w:footnote>
  <w:footnote w:type="continuationSeparator" w:id="0">
    <w:p w14:paraId="43807631" w14:textId="77777777" w:rsidR="00B13D7A" w:rsidRDefault="00B13D7A" w:rsidP="007800CB">
      <w:r>
        <w:continuationSeparator/>
      </w:r>
    </w:p>
  </w:footnote>
  <w:footnote w:type="continuationNotice" w:id="1">
    <w:p w14:paraId="54063DDE" w14:textId="77777777" w:rsidR="00B13D7A" w:rsidRDefault="00B13D7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8E891" w14:textId="31E0F343" w:rsidR="005F024E" w:rsidRDefault="005F024E" w:rsidP="007800C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9057392" wp14:editId="286AEFB9">
          <wp:simplePos x="0" y="0"/>
          <wp:positionH relativeFrom="margin">
            <wp:align>center</wp:align>
          </wp:positionH>
          <wp:positionV relativeFrom="paragraph">
            <wp:posOffset>9028</wp:posOffset>
          </wp:positionV>
          <wp:extent cx="2204085" cy="1915795"/>
          <wp:effectExtent l="0" t="0" r="5715" b="8255"/>
          <wp:wrapSquare wrapText="bothSides"/>
          <wp:docPr id="112" name="Picture 112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4085" cy="191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E53D05" w14:textId="77777777" w:rsidR="005F024E" w:rsidRDefault="005F024E" w:rsidP="007800CB">
    <w:pPr>
      <w:pStyle w:val="Header"/>
    </w:pPr>
  </w:p>
  <w:p w14:paraId="7A3DF79C" w14:textId="77777777" w:rsidR="005F024E" w:rsidRDefault="005F024E" w:rsidP="007800CB">
    <w:pPr>
      <w:pStyle w:val="Header"/>
    </w:pPr>
  </w:p>
  <w:p w14:paraId="09B4CB5E" w14:textId="77777777" w:rsidR="005F024E" w:rsidRDefault="005F024E" w:rsidP="007800CB">
    <w:pPr>
      <w:pStyle w:val="Header"/>
    </w:pPr>
  </w:p>
  <w:p w14:paraId="7EA19019" w14:textId="77777777" w:rsidR="005F024E" w:rsidRDefault="005F024E" w:rsidP="007800CB">
    <w:pPr>
      <w:pStyle w:val="Header"/>
    </w:pPr>
  </w:p>
  <w:p w14:paraId="12AB1E82" w14:textId="77777777" w:rsidR="005F024E" w:rsidRDefault="005F024E" w:rsidP="007800CB">
    <w:pPr>
      <w:pStyle w:val="Header"/>
    </w:pPr>
  </w:p>
  <w:p w14:paraId="1DB11D9B" w14:textId="77777777" w:rsidR="005F024E" w:rsidRDefault="005F024E" w:rsidP="007800CB">
    <w:pPr>
      <w:pStyle w:val="Header"/>
    </w:pPr>
  </w:p>
  <w:p w14:paraId="04AA8E7E" w14:textId="77777777" w:rsidR="005F024E" w:rsidRDefault="005F024E" w:rsidP="007800CB">
    <w:pPr>
      <w:pStyle w:val="Header"/>
    </w:pPr>
  </w:p>
  <w:p w14:paraId="6D451C95" w14:textId="46511961" w:rsidR="005F024E" w:rsidRDefault="005F024E" w:rsidP="007800CB">
    <w:pPr>
      <w:pStyle w:val="Header"/>
    </w:pPr>
  </w:p>
  <w:p w14:paraId="68E8FEF9" w14:textId="77777777" w:rsidR="005F024E" w:rsidRDefault="005F024E" w:rsidP="007800CB">
    <w:pPr>
      <w:pStyle w:val="Header"/>
    </w:pPr>
  </w:p>
  <w:p w14:paraId="56A35B82" w14:textId="77777777" w:rsidR="005F024E" w:rsidRDefault="005F024E" w:rsidP="007800CB">
    <w:pPr>
      <w:pStyle w:val="Header"/>
    </w:pPr>
  </w:p>
  <w:p w14:paraId="45BCAD16" w14:textId="6B4E4192" w:rsidR="009E3F62" w:rsidRDefault="009E3F62" w:rsidP="007800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05E69D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A90A4B"/>
    <w:multiLevelType w:val="hybridMultilevel"/>
    <w:tmpl w:val="09B602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2299C"/>
    <w:multiLevelType w:val="hybridMultilevel"/>
    <w:tmpl w:val="10B8A8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90151"/>
    <w:multiLevelType w:val="hybridMultilevel"/>
    <w:tmpl w:val="837481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7106A"/>
    <w:multiLevelType w:val="hybridMultilevel"/>
    <w:tmpl w:val="CB087B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D2D35"/>
    <w:multiLevelType w:val="hybridMultilevel"/>
    <w:tmpl w:val="6D7EF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746B5"/>
    <w:multiLevelType w:val="hybridMultilevel"/>
    <w:tmpl w:val="946CA0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76AF0"/>
    <w:multiLevelType w:val="hybridMultilevel"/>
    <w:tmpl w:val="A7C25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0604C"/>
    <w:multiLevelType w:val="hybridMultilevel"/>
    <w:tmpl w:val="39F241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9723CD"/>
    <w:multiLevelType w:val="hybridMultilevel"/>
    <w:tmpl w:val="36FA5C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DC041E"/>
    <w:multiLevelType w:val="hybridMultilevel"/>
    <w:tmpl w:val="B9825B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981AE2"/>
    <w:multiLevelType w:val="hybridMultilevel"/>
    <w:tmpl w:val="1FD46C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677FEE"/>
    <w:multiLevelType w:val="hybridMultilevel"/>
    <w:tmpl w:val="A52ACB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0976B4"/>
    <w:multiLevelType w:val="hybridMultilevel"/>
    <w:tmpl w:val="31F632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3D7DB7"/>
    <w:multiLevelType w:val="hybridMultilevel"/>
    <w:tmpl w:val="0EA41A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6973ED"/>
    <w:multiLevelType w:val="hybridMultilevel"/>
    <w:tmpl w:val="3EA232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8500C7"/>
    <w:multiLevelType w:val="hybridMultilevel"/>
    <w:tmpl w:val="DE90DD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DF42B4"/>
    <w:multiLevelType w:val="hybridMultilevel"/>
    <w:tmpl w:val="5928B6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8B40E3"/>
    <w:multiLevelType w:val="hybridMultilevel"/>
    <w:tmpl w:val="0DEA1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FC3B05"/>
    <w:multiLevelType w:val="hybridMultilevel"/>
    <w:tmpl w:val="D466E1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B05365"/>
    <w:multiLevelType w:val="hybridMultilevel"/>
    <w:tmpl w:val="AF96BD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404966"/>
    <w:multiLevelType w:val="hybridMultilevel"/>
    <w:tmpl w:val="105CD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945F2A"/>
    <w:multiLevelType w:val="hybridMultilevel"/>
    <w:tmpl w:val="6694CB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EB517B"/>
    <w:multiLevelType w:val="hybridMultilevel"/>
    <w:tmpl w:val="FEC44E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2060D6"/>
    <w:multiLevelType w:val="hybridMultilevel"/>
    <w:tmpl w:val="9852E9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0876825">
    <w:abstractNumId w:val="0"/>
  </w:num>
  <w:num w:numId="2" w16cid:durableId="146867401">
    <w:abstractNumId w:val="14"/>
  </w:num>
  <w:num w:numId="3" w16cid:durableId="347945935">
    <w:abstractNumId w:val="7"/>
  </w:num>
  <w:num w:numId="4" w16cid:durableId="577979396">
    <w:abstractNumId w:val="2"/>
  </w:num>
  <w:num w:numId="5" w16cid:durableId="1366055741">
    <w:abstractNumId w:val="4"/>
  </w:num>
  <w:num w:numId="6" w16cid:durableId="2099279854">
    <w:abstractNumId w:val="11"/>
  </w:num>
  <w:num w:numId="7" w16cid:durableId="424572555">
    <w:abstractNumId w:val="24"/>
  </w:num>
  <w:num w:numId="8" w16cid:durableId="1908762299">
    <w:abstractNumId w:val="19"/>
  </w:num>
  <w:num w:numId="9" w16cid:durableId="257955232">
    <w:abstractNumId w:val="20"/>
  </w:num>
  <w:num w:numId="10" w16cid:durableId="2064983803">
    <w:abstractNumId w:val="8"/>
  </w:num>
  <w:num w:numId="11" w16cid:durableId="1560674620">
    <w:abstractNumId w:val="1"/>
  </w:num>
  <w:num w:numId="12" w16cid:durableId="832529939">
    <w:abstractNumId w:val="10"/>
  </w:num>
  <w:num w:numId="13" w16cid:durableId="1524704149">
    <w:abstractNumId w:val="17"/>
  </w:num>
  <w:num w:numId="14" w16cid:durableId="2125810302">
    <w:abstractNumId w:val="3"/>
  </w:num>
  <w:num w:numId="15" w16cid:durableId="1349870049">
    <w:abstractNumId w:val="18"/>
  </w:num>
  <w:num w:numId="16" w16cid:durableId="1816138431">
    <w:abstractNumId w:val="23"/>
  </w:num>
  <w:num w:numId="17" w16cid:durableId="1214393114">
    <w:abstractNumId w:val="15"/>
  </w:num>
  <w:num w:numId="18" w16cid:durableId="76442184">
    <w:abstractNumId w:val="6"/>
  </w:num>
  <w:num w:numId="19" w16cid:durableId="1977446832">
    <w:abstractNumId w:val="13"/>
  </w:num>
  <w:num w:numId="20" w16cid:durableId="1633176377">
    <w:abstractNumId w:val="5"/>
  </w:num>
  <w:num w:numId="21" w16cid:durableId="206723405">
    <w:abstractNumId w:val="9"/>
  </w:num>
  <w:num w:numId="22" w16cid:durableId="1521964806">
    <w:abstractNumId w:val="16"/>
  </w:num>
  <w:num w:numId="23" w16cid:durableId="1784034943">
    <w:abstractNumId w:val="21"/>
  </w:num>
  <w:num w:numId="24" w16cid:durableId="926226777">
    <w:abstractNumId w:val="12"/>
  </w:num>
  <w:num w:numId="25" w16cid:durableId="967121860">
    <w:abstractNumId w:val="2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52A"/>
    <w:rsid w:val="000038D8"/>
    <w:rsid w:val="00005657"/>
    <w:rsid w:val="00006F08"/>
    <w:rsid w:val="0000732E"/>
    <w:rsid w:val="0000793E"/>
    <w:rsid w:val="00011459"/>
    <w:rsid w:val="0001145C"/>
    <w:rsid w:val="00011FE7"/>
    <w:rsid w:val="00012144"/>
    <w:rsid w:val="00015E81"/>
    <w:rsid w:val="000160BC"/>
    <w:rsid w:val="00021675"/>
    <w:rsid w:val="000218E5"/>
    <w:rsid w:val="00021A47"/>
    <w:rsid w:val="00024A51"/>
    <w:rsid w:val="00024D71"/>
    <w:rsid w:val="0002616E"/>
    <w:rsid w:val="00027159"/>
    <w:rsid w:val="00027BC4"/>
    <w:rsid w:val="000310B2"/>
    <w:rsid w:val="00033025"/>
    <w:rsid w:val="0003338B"/>
    <w:rsid w:val="000341DB"/>
    <w:rsid w:val="00034E0F"/>
    <w:rsid w:val="000352A3"/>
    <w:rsid w:val="000365B2"/>
    <w:rsid w:val="000410C6"/>
    <w:rsid w:val="00041F59"/>
    <w:rsid w:val="00042CE3"/>
    <w:rsid w:val="0004551B"/>
    <w:rsid w:val="0005041C"/>
    <w:rsid w:val="00052C2B"/>
    <w:rsid w:val="00057622"/>
    <w:rsid w:val="00057788"/>
    <w:rsid w:val="000578EA"/>
    <w:rsid w:val="00061246"/>
    <w:rsid w:val="00063635"/>
    <w:rsid w:val="000639A6"/>
    <w:rsid w:val="00063A2C"/>
    <w:rsid w:val="000726A9"/>
    <w:rsid w:val="00073A62"/>
    <w:rsid w:val="00074372"/>
    <w:rsid w:val="00074CA2"/>
    <w:rsid w:val="0007560E"/>
    <w:rsid w:val="00077D6A"/>
    <w:rsid w:val="000852F6"/>
    <w:rsid w:val="000859F7"/>
    <w:rsid w:val="00090C8D"/>
    <w:rsid w:val="00093BC8"/>
    <w:rsid w:val="00093DE8"/>
    <w:rsid w:val="00094E84"/>
    <w:rsid w:val="000A0046"/>
    <w:rsid w:val="000A03AC"/>
    <w:rsid w:val="000A07B4"/>
    <w:rsid w:val="000A110C"/>
    <w:rsid w:val="000A1846"/>
    <w:rsid w:val="000A325E"/>
    <w:rsid w:val="000A3A0E"/>
    <w:rsid w:val="000A4475"/>
    <w:rsid w:val="000A6AF5"/>
    <w:rsid w:val="000A6DB9"/>
    <w:rsid w:val="000B0518"/>
    <w:rsid w:val="000B1C36"/>
    <w:rsid w:val="000B4049"/>
    <w:rsid w:val="000B748D"/>
    <w:rsid w:val="000B76F1"/>
    <w:rsid w:val="000C0762"/>
    <w:rsid w:val="000C1106"/>
    <w:rsid w:val="000C5854"/>
    <w:rsid w:val="000D366E"/>
    <w:rsid w:val="000D4368"/>
    <w:rsid w:val="000D595B"/>
    <w:rsid w:val="000D5DB3"/>
    <w:rsid w:val="000D6D69"/>
    <w:rsid w:val="000D79C5"/>
    <w:rsid w:val="000D7E97"/>
    <w:rsid w:val="000E2948"/>
    <w:rsid w:val="000E3AB4"/>
    <w:rsid w:val="000E5F0A"/>
    <w:rsid w:val="000E655C"/>
    <w:rsid w:val="000F0F3B"/>
    <w:rsid w:val="000F2880"/>
    <w:rsid w:val="000F4F86"/>
    <w:rsid w:val="000F5438"/>
    <w:rsid w:val="000F5E91"/>
    <w:rsid w:val="0010286E"/>
    <w:rsid w:val="00106A65"/>
    <w:rsid w:val="00106B2C"/>
    <w:rsid w:val="00106F99"/>
    <w:rsid w:val="00112495"/>
    <w:rsid w:val="00112ECB"/>
    <w:rsid w:val="0011311A"/>
    <w:rsid w:val="0011433B"/>
    <w:rsid w:val="001148D2"/>
    <w:rsid w:val="0012027F"/>
    <w:rsid w:val="00121118"/>
    <w:rsid w:val="00131482"/>
    <w:rsid w:val="00132943"/>
    <w:rsid w:val="00132E93"/>
    <w:rsid w:val="00133627"/>
    <w:rsid w:val="001344FC"/>
    <w:rsid w:val="001345F9"/>
    <w:rsid w:val="00134770"/>
    <w:rsid w:val="00134ADD"/>
    <w:rsid w:val="001358C2"/>
    <w:rsid w:val="001365FC"/>
    <w:rsid w:val="00136750"/>
    <w:rsid w:val="00137B72"/>
    <w:rsid w:val="00141D1B"/>
    <w:rsid w:val="00141E91"/>
    <w:rsid w:val="001442A6"/>
    <w:rsid w:val="00144CAE"/>
    <w:rsid w:val="0014594C"/>
    <w:rsid w:val="001531CE"/>
    <w:rsid w:val="001546DD"/>
    <w:rsid w:val="00155E8C"/>
    <w:rsid w:val="0015603B"/>
    <w:rsid w:val="00162814"/>
    <w:rsid w:val="0016350D"/>
    <w:rsid w:val="0016610D"/>
    <w:rsid w:val="00167A90"/>
    <w:rsid w:val="00170535"/>
    <w:rsid w:val="00171F63"/>
    <w:rsid w:val="00173739"/>
    <w:rsid w:val="0017474B"/>
    <w:rsid w:val="00175B4B"/>
    <w:rsid w:val="00177B24"/>
    <w:rsid w:val="001807AF"/>
    <w:rsid w:val="00180CE6"/>
    <w:rsid w:val="0018156F"/>
    <w:rsid w:val="0018506B"/>
    <w:rsid w:val="001920D9"/>
    <w:rsid w:val="00194889"/>
    <w:rsid w:val="001949C0"/>
    <w:rsid w:val="0019665C"/>
    <w:rsid w:val="001A0A98"/>
    <w:rsid w:val="001A0F19"/>
    <w:rsid w:val="001A52C9"/>
    <w:rsid w:val="001B0DE2"/>
    <w:rsid w:val="001B252F"/>
    <w:rsid w:val="001B363E"/>
    <w:rsid w:val="001B3C0F"/>
    <w:rsid w:val="001B4156"/>
    <w:rsid w:val="001B4DAC"/>
    <w:rsid w:val="001C0D9B"/>
    <w:rsid w:val="001C125A"/>
    <w:rsid w:val="001C2082"/>
    <w:rsid w:val="001C3304"/>
    <w:rsid w:val="001C3C32"/>
    <w:rsid w:val="001C788F"/>
    <w:rsid w:val="001D01F4"/>
    <w:rsid w:val="001D3053"/>
    <w:rsid w:val="001D32F6"/>
    <w:rsid w:val="001D4B9E"/>
    <w:rsid w:val="001D5BF8"/>
    <w:rsid w:val="001D7262"/>
    <w:rsid w:val="001E1BCC"/>
    <w:rsid w:val="001E50ED"/>
    <w:rsid w:val="001E6292"/>
    <w:rsid w:val="001E7AAB"/>
    <w:rsid w:val="001F261B"/>
    <w:rsid w:val="001F4FA9"/>
    <w:rsid w:val="001F7748"/>
    <w:rsid w:val="002014E6"/>
    <w:rsid w:val="002017BB"/>
    <w:rsid w:val="002022E3"/>
    <w:rsid w:val="00207DB3"/>
    <w:rsid w:val="0021290C"/>
    <w:rsid w:val="00214EDC"/>
    <w:rsid w:val="00215A65"/>
    <w:rsid w:val="00216C8F"/>
    <w:rsid w:val="002175DA"/>
    <w:rsid w:val="00217DD3"/>
    <w:rsid w:val="002208F4"/>
    <w:rsid w:val="00221ED4"/>
    <w:rsid w:val="00221F89"/>
    <w:rsid w:val="0022252E"/>
    <w:rsid w:val="0022338A"/>
    <w:rsid w:val="00223695"/>
    <w:rsid w:val="002260B4"/>
    <w:rsid w:val="0022738F"/>
    <w:rsid w:val="002279D6"/>
    <w:rsid w:val="002303D8"/>
    <w:rsid w:val="002307A7"/>
    <w:rsid w:val="0023484B"/>
    <w:rsid w:val="00237EBE"/>
    <w:rsid w:val="00241C05"/>
    <w:rsid w:val="0024226E"/>
    <w:rsid w:val="00242675"/>
    <w:rsid w:val="002433B3"/>
    <w:rsid w:val="002433E0"/>
    <w:rsid w:val="002445D1"/>
    <w:rsid w:val="00250C25"/>
    <w:rsid w:val="00251180"/>
    <w:rsid w:val="00253E59"/>
    <w:rsid w:val="00254E3D"/>
    <w:rsid w:val="00255BE1"/>
    <w:rsid w:val="00261C3A"/>
    <w:rsid w:val="0026220A"/>
    <w:rsid w:val="00262831"/>
    <w:rsid w:val="0026327D"/>
    <w:rsid w:val="00265EEB"/>
    <w:rsid w:val="0026687B"/>
    <w:rsid w:val="00271AB3"/>
    <w:rsid w:val="00273090"/>
    <w:rsid w:val="0027358F"/>
    <w:rsid w:val="00273F30"/>
    <w:rsid w:val="00275776"/>
    <w:rsid w:val="00277977"/>
    <w:rsid w:val="00282690"/>
    <w:rsid w:val="0028367E"/>
    <w:rsid w:val="00287485"/>
    <w:rsid w:val="00290F8B"/>
    <w:rsid w:val="00291583"/>
    <w:rsid w:val="00291819"/>
    <w:rsid w:val="0029233E"/>
    <w:rsid w:val="0029416D"/>
    <w:rsid w:val="0029490D"/>
    <w:rsid w:val="00295945"/>
    <w:rsid w:val="002A1B72"/>
    <w:rsid w:val="002A23B1"/>
    <w:rsid w:val="002A24B0"/>
    <w:rsid w:val="002A4AC9"/>
    <w:rsid w:val="002A7D13"/>
    <w:rsid w:val="002A7D5C"/>
    <w:rsid w:val="002B0DD3"/>
    <w:rsid w:val="002B2A65"/>
    <w:rsid w:val="002B45ED"/>
    <w:rsid w:val="002B6B68"/>
    <w:rsid w:val="002C01F2"/>
    <w:rsid w:val="002C02FC"/>
    <w:rsid w:val="002C10C2"/>
    <w:rsid w:val="002C2379"/>
    <w:rsid w:val="002C538D"/>
    <w:rsid w:val="002C5B03"/>
    <w:rsid w:val="002C62BC"/>
    <w:rsid w:val="002C7F34"/>
    <w:rsid w:val="002D249B"/>
    <w:rsid w:val="002D456A"/>
    <w:rsid w:val="002E334A"/>
    <w:rsid w:val="002E5E9D"/>
    <w:rsid w:val="002F1BCB"/>
    <w:rsid w:val="002F1E82"/>
    <w:rsid w:val="002F69A2"/>
    <w:rsid w:val="002F77E4"/>
    <w:rsid w:val="002F79FF"/>
    <w:rsid w:val="003000BE"/>
    <w:rsid w:val="003002C2"/>
    <w:rsid w:val="003036AD"/>
    <w:rsid w:val="0030604D"/>
    <w:rsid w:val="003061EE"/>
    <w:rsid w:val="003063BC"/>
    <w:rsid w:val="00306C1A"/>
    <w:rsid w:val="00307576"/>
    <w:rsid w:val="0031097C"/>
    <w:rsid w:val="00312979"/>
    <w:rsid w:val="00313D09"/>
    <w:rsid w:val="00316D53"/>
    <w:rsid w:val="00317A6E"/>
    <w:rsid w:val="003206CE"/>
    <w:rsid w:val="00321820"/>
    <w:rsid w:val="0032254E"/>
    <w:rsid w:val="003225C3"/>
    <w:rsid w:val="00323345"/>
    <w:rsid w:val="00325A60"/>
    <w:rsid w:val="00327EBA"/>
    <w:rsid w:val="003321AA"/>
    <w:rsid w:val="0033266C"/>
    <w:rsid w:val="00333855"/>
    <w:rsid w:val="00333AE0"/>
    <w:rsid w:val="00334615"/>
    <w:rsid w:val="003360CB"/>
    <w:rsid w:val="00340A12"/>
    <w:rsid w:val="00341591"/>
    <w:rsid w:val="0034206E"/>
    <w:rsid w:val="0034245C"/>
    <w:rsid w:val="0034634C"/>
    <w:rsid w:val="00350AF8"/>
    <w:rsid w:val="003520FD"/>
    <w:rsid w:val="0035488D"/>
    <w:rsid w:val="00354975"/>
    <w:rsid w:val="003549CC"/>
    <w:rsid w:val="00355839"/>
    <w:rsid w:val="00355CCB"/>
    <w:rsid w:val="00355E23"/>
    <w:rsid w:val="00357A57"/>
    <w:rsid w:val="003605B9"/>
    <w:rsid w:val="00360AAB"/>
    <w:rsid w:val="003619C4"/>
    <w:rsid w:val="0036463D"/>
    <w:rsid w:val="003648BE"/>
    <w:rsid w:val="00367057"/>
    <w:rsid w:val="003677B4"/>
    <w:rsid w:val="00371864"/>
    <w:rsid w:val="00375EF6"/>
    <w:rsid w:val="003816E6"/>
    <w:rsid w:val="0038192B"/>
    <w:rsid w:val="00383C3B"/>
    <w:rsid w:val="0038407F"/>
    <w:rsid w:val="00385949"/>
    <w:rsid w:val="00385F7C"/>
    <w:rsid w:val="00386115"/>
    <w:rsid w:val="00386931"/>
    <w:rsid w:val="00390079"/>
    <w:rsid w:val="0039010B"/>
    <w:rsid w:val="0039135F"/>
    <w:rsid w:val="003945E3"/>
    <w:rsid w:val="00394C1A"/>
    <w:rsid w:val="003954F0"/>
    <w:rsid w:val="003A119D"/>
    <w:rsid w:val="003A201B"/>
    <w:rsid w:val="003A60BF"/>
    <w:rsid w:val="003A60ED"/>
    <w:rsid w:val="003A6311"/>
    <w:rsid w:val="003B0240"/>
    <w:rsid w:val="003B10CF"/>
    <w:rsid w:val="003B4645"/>
    <w:rsid w:val="003C0D29"/>
    <w:rsid w:val="003C2003"/>
    <w:rsid w:val="003C4851"/>
    <w:rsid w:val="003C4C49"/>
    <w:rsid w:val="003D1540"/>
    <w:rsid w:val="003D1894"/>
    <w:rsid w:val="003D1F4F"/>
    <w:rsid w:val="003D2B92"/>
    <w:rsid w:val="003D2E3F"/>
    <w:rsid w:val="003D3152"/>
    <w:rsid w:val="003D34D6"/>
    <w:rsid w:val="003D6572"/>
    <w:rsid w:val="003E0A2F"/>
    <w:rsid w:val="003E35D4"/>
    <w:rsid w:val="003E6537"/>
    <w:rsid w:val="003E677B"/>
    <w:rsid w:val="003E7EC6"/>
    <w:rsid w:val="003F729A"/>
    <w:rsid w:val="00411CB9"/>
    <w:rsid w:val="0041346B"/>
    <w:rsid w:val="0041362F"/>
    <w:rsid w:val="004139C7"/>
    <w:rsid w:val="00415A8B"/>
    <w:rsid w:val="00416D0F"/>
    <w:rsid w:val="00417883"/>
    <w:rsid w:val="00421512"/>
    <w:rsid w:val="0042307A"/>
    <w:rsid w:val="00424D00"/>
    <w:rsid w:val="0042783F"/>
    <w:rsid w:val="004300DC"/>
    <w:rsid w:val="0043173B"/>
    <w:rsid w:val="00432013"/>
    <w:rsid w:val="0043209C"/>
    <w:rsid w:val="0043338E"/>
    <w:rsid w:val="004344B0"/>
    <w:rsid w:val="004348A5"/>
    <w:rsid w:val="0043696B"/>
    <w:rsid w:val="00437EC9"/>
    <w:rsid w:val="00442684"/>
    <w:rsid w:val="004429AF"/>
    <w:rsid w:val="0044461A"/>
    <w:rsid w:val="00444D92"/>
    <w:rsid w:val="004457B5"/>
    <w:rsid w:val="00445C5B"/>
    <w:rsid w:val="00447644"/>
    <w:rsid w:val="00447875"/>
    <w:rsid w:val="0045213F"/>
    <w:rsid w:val="00457E11"/>
    <w:rsid w:val="00460065"/>
    <w:rsid w:val="00461C81"/>
    <w:rsid w:val="0046270E"/>
    <w:rsid w:val="00470246"/>
    <w:rsid w:val="00471988"/>
    <w:rsid w:val="00473972"/>
    <w:rsid w:val="004761E2"/>
    <w:rsid w:val="004762EE"/>
    <w:rsid w:val="004774D0"/>
    <w:rsid w:val="00480E20"/>
    <w:rsid w:val="00482548"/>
    <w:rsid w:val="0048322F"/>
    <w:rsid w:val="00484AE5"/>
    <w:rsid w:val="004859C1"/>
    <w:rsid w:val="00487400"/>
    <w:rsid w:val="00493CA5"/>
    <w:rsid w:val="00494338"/>
    <w:rsid w:val="00495813"/>
    <w:rsid w:val="004958FA"/>
    <w:rsid w:val="00497E05"/>
    <w:rsid w:val="004A0DAF"/>
    <w:rsid w:val="004A2E8C"/>
    <w:rsid w:val="004A3964"/>
    <w:rsid w:val="004A651B"/>
    <w:rsid w:val="004A655D"/>
    <w:rsid w:val="004A6562"/>
    <w:rsid w:val="004A7752"/>
    <w:rsid w:val="004A7A50"/>
    <w:rsid w:val="004B0992"/>
    <w:rsid w:val="004B2FA0"/>
    <w:rsid w:val="004B4E50"/>
    <w:rsid w:val="004C0F4F"/>
    <w:rsid w:val="004C13DF"/>
    <w:rsid w:val="004C3B6C"/>
    <w:rsid w:val="004C6127"/>
    <w:rsid w:val="004D28FF"/>
    <w:rsid w:val="004D3A89"/>
    <w:rsid w:val="004D49E6"/>
    <w:rsid w:val="004D5B70"/>
    <w:rsid w:val="004D5EBC"/>
    <w:rsid w:val="004D760A"/>
    <w:rsid w:val="004E0CFC"/>
    <w:rsid w:val="004E3479"/>
    <w:rsid w:val="004E403B"/>
    <w:rsid w:val="004E4D29"/>
    <w:rsid w:val="004E6871"/>
    <w:rsid w:val="004E7F2E"/>
    <w:rsid w:val="004F018C"/>
    <w:rsid w:val="004F17D8"/>
    <w:rsid w:val="004F581E"/>
    <w:rsid w:val="004F6B28"/>
    <w:rsid w:val="005017DB"/>
    <w:rsid w:val="0050304A"/>
    <w:rsid w:val="0050452D"/>
    <w:rsid w:val="00510CF3"/>
    <w:rsid w:val="0051276B"/>
    <w:rsid w:val="00513400"/>
    <w:rsid w:val="00513CF7"/>
    <w:rsid w:val="005152D5"/>
    <w:rsid w:val="00516EBC"/>
    <w:rsid w:val="0051793A"/>
    <w:rsid w:val="005205EC"/>
    <w:rsid w:val="005210ED"/>
    <w:rsid w:val="00523A11"/>
    <w:rsid w:val="00525354"/>
    <w:rsid w:val="00525D8D"/>
    <w:rsid w:val="00526E9A"/>
    <w:rsid w:val="00527388"/>
    <w:rsid w:val="00527E0C"/>
    <w:rsid w:val="00527FCE"/>
    <w:rsid w:val="00530D43"/>
    <w:rsid w:val="00531729"/>
    <w:rsid w:val="00533085"/>
    <w:rsid w:val="0053753A"/>
    <w:rsid w:val="00540AFE"/>
    <w:rsid w:val="00541376"/>
    <w:rsid w:val="00541E07"/>
    <w:rsid w:val="005421C3"/>
    <w:rsid w:val="00543CEE"/>
    <w:rsid w:val="0054415F"/>
    <w:rsid w:val="00544D0F"/>
    <w:rsid w:val="00546C26"/>
    <w:rsid w:val="005514FA"/>
    <w:rsid w:val="00553BB3"/>
    <w:rsid w:val="00556626"/>
    <w:rsid w:val="0056106C"/>
    <w:rsid w:val="005636C0"/>
    <w:rsid w:val="005637A9"/>
    <w:rsid w:val="00567260"/>
    <w:rsid w:val="0057047B"/>
    <w:rsid w:val="005705EF"/>
    <w:rsid w:val="00571781"/>
    <w:rsid w:val="005775B7"/>
    <w:rsid w:val="00583083"/>
    <w:rsid w:val="00586CA5"/>
    <w:rsid w:val="00591398"/>
    <w:rsid w:val="00592C3B"/>
    <w:rsid w:val="0059484E"/>
    <w:rsid w:val="005A1D25"/>
    <w:rsid w:val="005A275A"/>
    <w:rsid w:val="005A29ED"/>
    <w:rsid w:val="005A42F0"/>
    <w:rsid w:val="005B1018"/>
    <w:rsid w:val="005B314E"/>
    <w:rsid w:val="005B325B"/>
    <w:rsid w:val="005B3636"/>
    <w:rsid w:val="005B48FD"/>
    <w:rsid w:val="005B6C4D"/>
    <w:rsid w:val="005B7966"/>
    <w:rsid w:val="005B7BA4"/>
    <w:rsid w:val="005B7D55"/>
    <w:rsid w:val="005C0C5B"/>
    <w:rsid w:val="005C1393"/>
    <w:rsid w:val="005C148A"/>
    <w:rsid w:val="005C19E5"/>
    <w:rsid w:val="005C4BF2"/>
    <w:rsid w:val="005C6643"/>
    <w:rsid w:val="005D124F"/>
    <w:rsid w:val="005D1F68"/>
    <w:rsid w:val="005D34AD"/>
    <w:rsid w:val="005D4FFA"/>
    <w:rsid w:val="005D5111"/>
    <w:rsid w:val="005D5823"/>
    <w:rsid w:val="005D7E44"/>
    <w:rsid w:val="005E093B"/>
    <w:rsid w:val="005E1A32"/>
    <w:rsid w:val="005E1F56"/>
    <w:rsid w:val="005E3BF8"/>
    <w:rsid w:val="005E422E"/>
    <w:rsid w:val="005E7149"/>
    <w:rsid w:val="005F00B3"/>
    <w:rsid w:val="005F024E"/>
    <w:rsid w:val="005F1187"/>
    <w:rsid w:val="005F507E"/>
    <w:rsid w:val="005F5BC4"/>
    <w:rsid w:val="005F6B05"/>
    <w:rsid w:val="00600F67"/>
    <w:rsid w:val="00606AD2"/>
    <w:rsid w:val="006075A1"/>
    <w:rsid w:val="006100BB"/>
    <w:rsid w:val="00610530"/>
    <w:rsid w:val="00611AEC"/>
    <w:rsid w:val="006124B6"/>
    <w:rsid w:val="00613093"/>
    <w:rsid w:val="00614644"/>
    <w:rsid w:val="00614713"/>
    <w:rsid w:val="0061761B"/>
    <w:rsid w:val="006176FF"/>
    <w:rsid w:val="00620986"/>
    <w:rsid w:val="00623727"/>
    <w:rsid w:val="0062382C"/>
    <w:rsid w:val="0062473B"/>
    <w:rsid w:val="00625AAB"/>
    <w:rsid w:val="00626A02"/>
    <w:rsid w:val="00631D7F"/>
    <w:rsid w:val="00635E84"/>
    <w:rsid w:val="00637F6F"/>
    <w:rsid w:val="00640D6C"/>
    <w:rsid w:val="00642B89"/>
    <w:rsid w:val="00645046"/>
    <w:rsid w:val="00645900"/>
    <w:rsid w:val="0065680A"/>
    <w:rsid w:val="006602EA"/>
    <w:rsid w:val="006624D2"/>
    <w:rsid w:val="00663501"/>
    <w:rsid w:val="00664534"/>
    <w:rsid w:val="006656BF"/>
    <w:rsid w:val="00667077"/>
    <w:rsid w:val="00667258"/>
    <w:rsid w:val="00667BA2"/>
    <w:rsid w:val="00671731"/>
    <w:rsid w:val="00672B5B"/>
    <w:rsid w:val="00672C2D"/>
    <w:rsid w:val="0067313A"/>
    <w:rsid w:val="00674AF7"/>
    <w:rsid w:val="00674FAC"/>
    <w:rsid w:val="00677519"/>
    <w:rsid w:val="00680EB1"/>
    <w:rsid w:val="006815D8"/>
    <w:rsid w:val="0068463F"/>
    <w:rsid w:val="0068619B"/>
    <w:rsid w:val="00686C49"/>
    <w:rsid w:val="006901B0"/>
    <w:rsid w:val="0069049A"/>
    <w:rsid w:val="0069224C"/>
    <w:rsid w:val="006929FA"/>
    <w:rsid w:val="006941AA"/>
    <w:rsid w:val="006A111A"/>
    <w:rsid w:val="006A2460"/>
    <w:rsid w:val="006B03EE"/>
    <w:rsid w:val="006B1202"/>
    <w:rsid w:val="006B2589"/>
    <w:rsid w:val="006B356C"/>
    <w:rsid w:val="006B4648"/>
    <w:rsid w:val="006C374B"/>
    <w:rsid w:val="006C4C16"/>
    <w:rsid w:val="006C6428"/>
    <w:rsid w:val="006D0810"/>
    <w:rsid w:val="006D08C4"/>
    <w:rsid w:val="006D2195"/>
    <w:rsid w:val="006D34DB"/>
    <w:rsid w:val="006D542B"/>
    <w:rsid w:val="006D6107"/>
    <w:rsid w:val="006D7F06"/>
    <w:rsid w:val="006E130F"/>
    <w:rsid w:val="006E4F46"/>
    <w:rsid w:val="006E6DF0"/>
    <w:rsid w:val="006E72DC"/>
    <w:rsid w:val="006E77DB"/>
    <w:rsid w:val="006E7B24"/>
    <w:rsid w:val="006F0EAA"/>
    <w:rsid w:val="006F10BA"/>
    <w:rsid w:val="006F122F"/>
    <w:rsid w:val="006F270A"/>
    <w:rsid w:val="006F391A"/>
    <w:rsid w:val="006F7909"/>
    <w:rsid w:val="006F7CA1"/>
    <w:rsid w:val="00700D5D"/>
    <w:rsid w:val="00701777"/>
    <w:rsid w:val="00702591"/>
    <w:rsid w:val="00706988"/>
    <w:rsid w:val="0071001E"/>
    <w:rsid w:val="007134C9"/>
    <w:rsid w:val="007205C9"/>
    <w:rsid w:val="00720EEA"/>
    <w:rsid w:val="00722E65"/>
    <w:rsid w:val="00724BB5"/>
    <w:rsid w:val="00724F1D"/>
    <w:rsid w:val="00724FD4"/>
    <w:rsid w:val="00726881"/>
    <w:rsid w:val="007327F7"/>
    <w:rsid w:val="00735EEF"/>
    <w:rsid w:val="007369E4"/>
    <w:rsid w:val="00737A25"/>
    <w:rsid w:val="0074197A"/>
    <w:rsid w:val="0074574D"/>
    <w:rsid w:val="007475B1"/>
    <w:rsid w:val="00752725"/>
    <w:rsid w:val="007529D0"/>
    <w:rsid w:val="007554DE"/>
    <w:rsid w:val="0076099C"/>
    <w:rsid w:val="0076124E"/>
    <w:rsid w:val="007656ED"/>
    <w:rsid w:val="00765B7A"/>
    <w:rsid w:val="00767D51"/>
    <w:rsid w:val="00770454"/>
    <w:rsid w:val="00770C17"/>
    <w:rsid w:val="00773AF4"/>
    <w:rsid w:val="00773F0D"/>
    <w:rsid w:val="0077578C"/>
    <w:rsid w:val="00776123"/>
    <w:rsid w:val="007800CB"/>
    <w:rsid w:val="00782ECA"/>
    <w:rsid w:val="00784902"/>
    <w:rsid w:val="007861FF"/>
    <w:rsid w:val="00790E45"/>
    <w:rsid w:val="007938EB"/>
    <w:rsid w:val="00793BE8"/>
    <w:rsid w:val="00793E77"/>
    <w:rsid w:val="00797F7F"/>
    <w:rsid w:val="007A1A8A"/>
    <w:rsid w:val="007A4A3A"/>
    <w:rsid w:val="007A583D"/>
    <w:rsid w:val="007A6D66"/>
    <w:rsid w:val="007A6E75"/>
    <w:rsid w:val="007B0206"/>
    <w:rsid w:val="007B127B"/>
    <w:rsid w:val="007B1753"/>
    <w:rsid w:val="007B4684"/>
    <w:rsid w:val="007B5A9C"/>
    <w:rsid w:val="007B7FAF"/>
    <w:rsid w:val="007C0EBC"/>
    <w:rsid w:val="007C1AEC"/>
    <w:rsid w:val="007C3E35"/>
    <w:rsid w:val="007C6943"/>
    <w:rsid w:val="007C6D1C"/>
    <w:rsid w:val="007C6E45"/>
    <w:rsid w:val="007D1E73"/>
    <w:rsid w:val="007D428C"/>
    <w:rsid w:val="007D5E1B"/>
    <w:rsid w:val="007D68AC"/>
    <w:rsid w:val="007D7226"/>
    <w:rsid w:val="007E0ADC"/>
    <w:rsid w:val="007E6C98"/>
    <w:rsid w:val="007F07C6"/>
    <w:rsid w:val="007F2DA0"/>
    <w:rsid w:val="007F364D"/>
    <w:rsid w:val="007F5289"/>
    <w:rsid w:val="007F58D1"/>
    <w:rsid w:val="0080023F"/>
    <w:rsid w:val="00801318"/>
    <w:rsid w:val="008024A4"/>
    <w:rsid w:val="00802EE6"/>
    <w:rsid w:val="00806201"/>
    <w:rsid w:val="00810D2E"/>
    <w:rsid w:val="00821B1F"/>
    <w:rsid w:val="00822697"/>
    <w:rsid w:val="0082382C"/>
    <w:rsid w:val="00826799"/>
    <w:rsid w:val="00831CAD"/>
    <w:rsid w:val="008322CB"/>
    <w:rsid w:val="00832432"/>
    <w:rsid w:val="00835CA8"/>
    <w:rsid w:val="00835DEF"/>
    <w:rsid w:val="0083664E"/>
    <w:rsid w:val="00836E8D"/>
    <w:rsid w:val="00837B67"/>
    <w:rsid w:val="00837DEE"/>
    <w:rsid w:val="00841439"/>
    <w:rsid w:val="00843AA2"/>
    <w:rsid w:val="00844271"/>
    <w:rsid w:val="00846C07"/>
    <w:rsid w:val="008470D5"/>
    <w:rsid w:val="00853791"/>
    <w:rsid w:val="00853F6F"/>
    <w:rsid w:val="008547B7"/>
    <w:rsid w:val="00855EFE"/>
    <w:rsid w:val="008572F3"/>
    <w:rsid w:val="00860176"/>
    <w:rsid w:val="00863011"/>
    <w:rsid w:val="00863CC1"/>
    <w:rsid w:val="00865B7E"/>
    <w:rsid w:val="00871363"/>
    <w:rsid w:val="00871804"/>
    <w:rsid w:val="00874363"/>
    <w:rsid w:val="00874526"/>
    <w:rsid w:val="00874C07"/>
    <w:rsid w:val="00876357"/>
    <w:rsid w:val="00876982"/>
    <w:rsid w:val="0088047B"/>
    <w:rsid w:val="008838A0"/>
    <w:rsid w:val="008863FA"/>
    <w:rsid w:val="008903FF"/>
    <w:rsid w:val="0089403D"/>
    <w:rsid w:val="008948CE"/>
    <w:rsid w:val="00894FE4"/>
    <w:rsid w:val="0089779C"/>
    <w:rsid w:val="008A1AE7"/>
    <w:rsid w:val="008A2DDA"/>
    <w:rsid w:val="008A32B8"/>
    <w:rsid w:val="008A3530"/>
    <w:rsid w:val="008A64E4"/>
    <w:rsid w:val="008A6837"/>
    <w:rsid w:val="008B1067"/>
    <w:rsid w:val="008B1EC7"/>
    <w:rsid w:val="008B1F89"/>
    <w:rsid w:val="008B1FE5"/>
    <w:rsid w:val="008B2B79"/>
    <w:rsid w:val="008B2DA8"/>
    <w:rsid w:val="008B3D04"/>
    <w:rsid w:val="008B6098"/>
    <w:rsid w:val="008B7533"/>
    <w:rsid w:val="008B75E8"/>
    <w:rsid w:val="008C1CEF"/>
    <w:rsid w:val="008C27DF"/>
    <w:rsid w:val="008C3191"/>
    <w:rsid w:val="008C430A"/>
    <w:rsid w:val="008C498D"/>
    <w:rsid w:val="008C5C92"/>
    <w:rsid w:val="008C5F9A"/>
    <w:rsid w:val="008D0ABD"/>
    <w:rsid w:val="008D0E38"/>
    <w:rsid w:val="008E0930"/>
    <w:rsid w:val="008F2850"/>
    <w:rsid w:val="008F33F8"/>
    <w:rsid w:val="008F5DF3"/>
    <w:rsid w:val="0090077B"/>
    <w:rsid w:val="00901330"/>
    <w:rsid w:val="009055AC"/>
    <w:rsid w:val="00905FF0"/>
    <w:rsid w:val="00906CF3"/>
    <w:rsid w:val="00907B61"/>
    <w:rsid w:val="00911287"/>
    <w:rsid w:val="009129BC"/>
    <w:rsid w:val="009142C7"/>
    <w:rsid w:val="009149E5"/>
    <w:rsid w:val="00917579"/>
    <w:rsid w:val="00926477"/>
    <w:rsid w:val="00927470"/>
    <w:rsid w:val="00933470"/>
    <w:rsid w:val="00937C65"/>
    <w:rsid w:val="00940A08"/>
    <w:rsid w:val="00941EAD"/>
    <w:rsid w:val="009437EF"/>
    <w:rsid w:val="009442A7"/>
    <w:rsid w:val="00945D09"/>
    <w:rsid w:val="00950AB6"/>
    <w:rsid w:val="00950E28"/>
    <w:rsid w:val="00951179"/>
    <w:rsid w:val="00951A9A"/>
    <w:rsid w:val="00955497"/>
    <w:rsid w:val="00957691"/>
    <w:rsid w:val="00960E75"/>
    <w:rsid w:val="00963E7A"/>
    <w:rsid w:val="00965465"/>
    <w:rsid w:val="00966A08"/>
    <w:rsid w:val="00970094"/>
    <w:rsid w:val="00970343"/>
    <w:rsid w:val="009705E6"/>
    <w:rsid w:val="0097187F"/>
    <w:rsid w:val="009728A7"/>
    <w:rsid w:val="00974994"/>
    <w:rsid w:val="00974F71"/>
    <w:rsid w:val="0097573A"/>
    <w:rsid w:val="00975ECD"/>
    <w:rsid w:val="0097660C"/>
    <w:rsid w:val="00981793"/>
    <w:rsid w:val="009824BC"/>
    <w:rsid w:val="00984AD6"/>
    <w:rsid w:val="00987904"/>
    <w:rsid w:val="00987A46"/>
    <w:rsid w:val="00995084"/>
    <w:rsid w:val="00996379"/>
    <w:rsid w:val="00997B72"/>
    <w:rsid w:val="009A051F"/>
    <w:rsid w:val="009A26D5"/>
    <w:rsid w:val="009A44B3"/>
    <w:rsid w:val="009A4A9A"/>
    <w:rsid w:val="009A53AD"/>
    <w:rsid w:val="009A7F7A"/>
    <w:rsid w:val="009B11DF"/>
    <w:rsid w:val="009B1411"/>
    <w:rsid w:val="009B24C8"/>
    <w:rsid w:val="009B28DE"/>
    <w:rsid w:val="009B2FD4"/>
    <w:rsid w:val="009B3337"/>
    <w:rsid w:val="009B3542"/>
    <w:rsid w:val="009B3D87"/>
    <w:rsid w:val="009B6796"/>
    <w:rsid w:val="009C0550"/>
    <w:rsid w:val="009C3293"/>
    <w:rsid w:val="009C7178"/>
    <w:rsid w:val="009D190C"/>
    <w:rsid w:val="009D3B27"/>
    <w:rsid w:val="009D40FD"/>
    <w:rsid w:val="009D45B8"/>
    <w:rsid w:val="009D684C"/>
    <w:rsid w:val="009D7285"/>
    <w:rsid w:val="009D766C"/>
    <w:rsid w:val="009E20B7"/>
    <w:rsid w:val="009E2522"/>
    <w:rsid w:val="009E2611"/>
    <w:rsid w:val="009E278F"/>
    <w:rsid w:val="009E3F62"/>
    <w:rsid w:val="009E471C"/>
    <w:rsid w:val="009F00C2"/>
    <w:rsid w:val="009F0348"/>
    <w:rsid w:val="009F0B8A"/>
    <w:rsid w:val="009F131A"/>
    <w:rsid w:val="00A01A12"/>
    <w:rsid w:val="00A01B2C"/>
    <w:rsid w:val="00A02FEE"/>
    <w:rsid w:val="00A03A58"/>
    <w:rsid w:val="00A03B62"/>
    <w:rsid w:val="00A04515"/>
    <w:rsid w:val="00A1021F"/>
    <w:rsid w:val="00A11C5D"/>
    <w:rsid w:val="00A11DB2"/>
    <w:rsid w:val="00A129F7"/>
    <w:rsid w:val="00A1421A"/>
    <w:rsid w:val="00A15368"/>
    <w:rsid w:val="00A2100B"/>
    <w:rsid w:val="00A224C3"/>
    <w:rsid w:val="00A22F93"/>
    <w:rsid w:val="00A261D4"/>
    <w:rsid w:val="00A30029"/>
    <w:rsid w:val="00A32474"/>
    <w:rsid w:val="00A33C25"/>
    <w:rsid w:val="00A524CD"/>
    <w:rsid w:val="00A539B0"/>
    <w:rsid w:val="00A53E55"/>
    <w:rsid w:val="00A564B4"/>
    <w:rsid w:val="00A61B08"/>
    <w:rsid w:val="00A6222F"/>
    <w:rsid w:val="00A63282"/>
    <w:rsid w:val="00A644AE"/>
    <w:rsid w:val="00A70E69"/>
    <w:rsid w:val="00A72C98"/>
    <w:rsid w:val="00A739B5"/>
    <w:rsid w:val="00A75CBB"/>
    <w:rsid w:val="00A761A2"/>
    <w:rsid w:val="00A778F2"/>
    <w:rsid w:val="00A84537"/>
    <w:rsid w:val="00A846DF"/>
    <w:rsid w:val="00A86903"/>
    <w:rsid w:val="00A86C49"/>
    <w:rsid w:val="00A87F98"/>
    <w:rsid w:val="00A90A9C"/>
    <w:rsid w:val="00A914E0"/>
    <w:rsid w:val="00A929AE"/>
    <w:rsid w:val="00AA0FF8"/>
    <w:rsid w:val="00AA1A02"/>
    <w:rsid w:val="00AA46A1"/>
    <w:rsid w:val="00AA6D68"/>
    <w:rsid w:val="00AA7219"/>
    <w:rsid w:val="00AA7E41"/>
    <w:rsid w:val="00AB2E53"/>
    <w:rsid w:val="00AB38EE"/>
    <w:rsid w:val="00AB502F"/>
    <w:rsid w:val="00AB576D"/>
    <w:rsid w:val="00AB5805"/>
    <w:rsid w:val="00AB7536"/>
    <w:rsid w:val="00AC2B49"/>
    <w:rsid w:val="00AC4E7F"/>
    <w:rsid w:val="00AC7443"/>
    <w:rsid w:val="00AD0D8A"/>
    <w:rsid w:val="00AD1438"/>
    <w:rsid w:val="00AD3E34"/>
    <w:rsid w:val="00AD4B06"/>
    <w:rsid w:val="00AD4C12"/>
    <w:rsid w:val="00AE0956"/>
    <w:rsid w:val="00AE61D6"/>
    <w:rsid w:val="00AF4CC0"/>
    <w:rsid w:val="00AF64A3"/>
    <w:rsid w:val="00AF6C31"/>
    <w:rsid w:val="00AF786A"/>
    <w:rsid w:val="00B00157"/>
    <w:rsid w:val="00B007D7"/>
    <w:rsid w:val="00B0116D"/>
    <w:rsid w:val="00B05CDC"/>
    <w:rsid w:val="00B06FD3"/>
    <w:rsid w:val="00B10FFE"/>
    <w:rsid w:val="00B11C4C"/>
    <w:rsid w:val="00B11C64"/>
    <w:rsid w:val="00B13966"/>
    <w:rsid w:val="00B13D29"/>
    <w:rsid w:val="00B13D7A"/>
    <w:rsid w:val="00B17176"/>
    <w:rsid w:val="00B172C4"/>
    <w:rsid w:val="00B223A2"/>
    <w:rsid w:val="00B22432"/>
    <w:rsid w:val="00B234CF"/>
    <w:rsid w:val="00B24CF8"/>
    <w:rsid w:val="00B2707F"/>
    <w:rsid w:val="00B32367"/>
    <w:rsid w:val="00B332E0"/>
    <w:rsid w:val="00B3465F"/>
    <w:rsid w:val="00B35297"/>
    <w:rsid w:val="00B4153E"/>
    <w:rsid w:val="00B41E10"/>
    <w:rsid w:val="00B4278A"/>
    <w:rsid w:val="00B4487A"/>
    <w:rsid w:val="00B4636D"/>
    <w:rsid w:val="00B46E9B"/>
    <w:rsid w:val="00B52207"/>
    <w:rsid w:val="00B52316"/>
    <w:rsid w:val="00B56EA3"/>
    <w:rsid w:val="00B620B5"/>
    <w:rsid w:val="00B621A6"/>
    <w:rsid w:val="00B65B25"/>
    <w:rsid w:val="00B6614B"/>
    <w:rsid w:val="00B6728B"/>
    <w:rsid w:val="00B7195C"/>
    <w:rsid w:val="00B71DDE"/>
    <w:rsid w:val="00B71F4E"/>
    <w:rsid w:val="00B722E0"/>
    <w:rsid w:val="00B72AF1"/>
    <w:rsid w:val="00B72CED"/>
    <w:rsid w:val="00B73978"/>
    <w:rsid w:val="00B74D62"/>
    <w:rsid w:val="00B776C8"/>
    <w:rsid w:val="00B80C72"/>
    <w:rsid w:val="00B820D7"/>
    <w:rsid w:val="00B83BF9"/>
    <w:rsid w:val="00B90690"/>
    <w:rsid w:val="00B96CC0"/>
    <w:rsid w:val="00B97208"/>
    <w:rsid w:val="00BA146A"/>
    <w:rsid w:val="00BA44B7"/>
    <w:rsid w:val="00BA5C56"/>
    <w:rsid w:val="00BA72DB"/>
    <w:rsid w:val="00BB26BF"/>
    <w:rsid w:val="00BB4094"/>
    <w:rsid w:val="00BB5635"/>
    <w:rsid w:val="00BB5725"/>
    <w:rsid w:val="00BB7958"/>
    <w:rsid w:val="00BB7965"/>
    <w:rsid w:val="00BC03B6"/>
    <w:rsid w:val="00BC3D18"/>
    <w:rsid w:val="00BC5720"/>
    <w:rsid w:val="00BD0EC6"/>
    <w:rsid w:val="00BD1833"/>
    <w:rsid w:val="00BD6457"/>
    <w:rsid w:val="00BD68FA"/>
    <w:rsid w:val="00BD7A9F"/>
    <w:rsid w:val="00BE7D71"/>
    <w:rsid w:val="00BF1CB8"/>
    <w:rsid w:val="00BF2651"/>
    <w:rsid w:val="00BF4020"/>
    <w:rsid w:val="00BF4CD8"/>
    <w:rsid w:val="00BF5187"/>
    <w:rsid w:val="00BF79FF"/>
    <w:rsid w:val="00BF7FC3"/>
    <w:rsid w:val="00C015AF"/>
    <w:rsid w:val="00C03A20"/>
    <w:rsid w:val="00C04BC6"/>
    <w:rsid w:val="00C06407"/>
    <w:rsid w:val="00C07995"/>
    <w:rsid w:val="00C07A79"/>
    <w:rsid w:val="00C100D6"/>
    <w:rsid w:val="00C11DFC"/>
    <w:rsid w:val="00C11E0C"/>
    <w:rsid w:val="00C12D19"/>
    <w:rsid w:val="00C130A7"/>
    <w:rsid w:val="00C14419"/>
    <w:rsid w:val="00C14C1E"/>
    <w:rsid w:val="00C14DF0"/>
    <w:rsid w:val="00C169A9"/>
    <w:rsid w:val="00C21BE0"/>
    <w:rsid w:val="00C24311"/>
    <w:rsid w:val="00C2674B"/>
    <w:rsid w:val="00C27487"/>
    <w:rsid w:val="00C27532"/>
    <w:rsid w:val="00C32648"/>
    <w:rsid w:val="00C339D4"/>
    <w:rsid w:val="00C3439D"/>
    <w:rsid w:val="00C3616F"/>
    <w:rsid w:val="00C36B91"/>
    <w:rsid w:val="00C36F4B"/>
    <w:rsid w:val="00C375A4"/>
    <w:rsid w:val="00C43231"/>
    <w:rsid w:val="00C44B21"/>
    <w:rsid w:val="00C471FB"/>
    <w:rsid w:val="00C47D11"/>
    <w:rsid w:val="00C50955"/>
    <w:rsid w:val="00C52208"/>
    <w:rsid w:val="00C5783C"/>
    <w:rsid w:val="00C616E5"/>
    <w:rsid w:val="00C62AD5"/>
    <w:rsid w:val="00C64F4C"/>
    <w:rsid w:val="00C655B9"/>
    <w:rsid w:val="00C7053E"/>
    <w:rsid w:val="00C71855"/>
    <w:rsid w:val="00C81055"/>
    <w:rsid w:val="00C82E2B"/>
    <w:rsid w:val="00C85421"/>
    <w:rsid w:val="00C86879"/>
    <w:rsid w:val="00C87596"/>
    <w:rsid w:val="00C9533F"/>
    <w:rsid w:val="00C97297"/>
    <w:rsid w:val="00C97703"/>
    <w:rsid w:val="00C978C5"/>
    <w:rsid w:val="00C97C35"/>
    <w:rsid w:val="00C97E82"/>
    <w:rsid w:val="00CA13FC"/>
    <w:rsid w:val="00CA24AB"/>
    <w:rsid w:val="00CA3E34"/>
    <w:rsid w:val="00CA7161"/>
    <w:rsid w:val="00CA732E"/>
    <w:rsid w:val="00CB0B81"/>
    <w:rsid w:val="00CB22F3"/>
    <w:rsid w:val="00CB3879"/>
    <w:rsid w:val="00CB4A2A"/>
    <w:rsid w:val="00CB4EA4"/>
    <w:rsid w:val="00CC0F50"/>
    <w:rsid w:val="00CC24F5"/>
    <w:rsid w:val="00CC3C39"/>
    <w:rsid w:val="00CC6430"/>
    <w:rsid w:val="00CC747D"/>
    <w:rsid w:val="00CC7BC0"/>
    <w:rsid w:val="00CD0B72"/>
    <w:rsid w:val="00CD0F06"/>
    <w:rsid w:val="00CD1F61"/>
    <w:rsid w:val="00CD3933"/>
    <w:rsid w:val="00CD3A82"/>
    <w:rsid w:val="00CD4317"/>
    <w:rsid w:val="00CD5DAE"/>
    <w:rsid w:val="00CD6787"/>
    <w:rsid w:val="00CD74BF"/>
    <w:rsid w:val="00CE1A46"/>
    <w:rsid w:val="00CE22DD"/>
    <w:rsid w:val="00CE2E19"/>
    <w:rsid w:val="00CE7C00"/>
    <w:rsid w:val="00CF0775"/>
    <w:rsid w:val="00CF1E7E"/>
    <w:rsid w:val="00CF34F6"/>
    <w:rsid w:val="00CF3646"/>
    <w:rsid w:val="00CF3AC5"/>
    <w:rsid w:val="00CF6DFD"/>
    <w:rsid w:val="00D05D5D"/>
    <w:rsid w:val="00D07839"/>
    <w:rsid w:val="00D07AE6"/>
    <w:rsid w:val="00D1178F"/>
    <w:rsid w:val="00D12695"/>
    <w:rsid w:val="00D14436"/>
    <w:rsid w:val="00D2004B"/>
    <w:rsid w:val="00D20C94"/>
    <w:rsid w:val="00D23A8A"/>
    <w:rsid w:val="00D262C2"/>
    <w:rsid w:val="00D326B3"/>
    <w:rsid w:val="00D32F94"/>
    <w:rsid w:val="00D338F6"/>
    <w:rsid w:val="00D364EF"/>
    <w:rsid w:val="00D36532"/>
    <w:rsid w:val="00D377A1"/>
    <w:rsid w:val="00D40260"/>
    <w:rsid w:val="00D40593"/>
    <w:rsid w:val="00D40B12"/>
    <w:rsid w:val="00D42CD9"/>
    <w:rsid w:val="00D47392"/>
    <w:rsid w:val="00D47E51"/>
    <w:rsid w:val="00D50771"/>
    <w:rsid w:val="00D5513F"/>
    <w:rsid w:val="00D57B18"/>
    <w:rsid w:val="00D60EE2"/>
    <w:rsid w:val="00D6297B"/>
    <w:rsid w:val="00D63798"/>
    <w:rsid w:val="00D64CA2"/>
    <w:rsid w:val="00D66D54"/>
    <w:rsid w:val="00D74882"/>
    <w:rsid w:val="00D74F8D"/>
    <w:rsid w:val="00D7647F"/>
    <w:rsid w:val="00D772AC"/>
    <w:rsid w:val="00D80D49"/>
    <w:rsid w:val="00D80E3F"/>
    <w:rsid w:val="00D84645"/>
    <w:rsid w:val="00D851C7"/>
    <w:rsid w:val="00D90138"/>
    <w:rsid w:val="00D916E0"/>
    <w:rsid w:val="00D929BD"/>
    <w:rsid w:val="00D9664D"/>
    <w:rsid w:val="00D969A7"/>
    <w:rsid w:val="00DA007E"/>
    <w:rsid w:val="00DA02B5"/>
    <w:rsid w:val="00DA24E4"/>
    <w:rsid w:val="00DA3F8B"/>
    <w:rsid w:val="00DA5D4D"/>
    <w:rsid w:val="00DA5DB6"/>
    <w:rsid w:val="00DA65BE"/>
    <w:rsid w:val="00DA7B7B"/>
    <w:rsid w:val="00DB0964"/>
    <w:rsid w:val="00DB1E1D"/>
    <w:rsid w:val="00DB55A6"/>
    <w:rsid w:val="00DB5858"/>
    <w:rsid w:val="00DC64AB"/>
    <w:rsid w:val="00DD08C3"/>
    <w:rsid w:val="00DD241E"/>
    <w:rsid w:val="00DD7C5A"/>
    <w:rsid w:val="00DE06A9"/>
    <w:rsid w:val="00DE38F4"/>
    <w:rsid w:val="00DE4326"/>
    <w:rsid w:val="00DE657B"/>
    <w:rsid w:val="00DE7ABE"/>
    <w:rsid w:val="00DF2BEB"/>
    <w:rsid w:val="00E01080"/>
    <w:rsid w:val="00E014F0"/>
    <w:rsid w:val="00E01897"/>
    <w:rsid w:val="00E04CBE"/>
    <w:rsid w:val="00E05905"/>
    <w:rsid w:val="00E131BA"/>
    <w:rsid w:val="00E138DA"/>
    <w:rsid w:val="00E1450C"/>
    <w:rsid w:val="00E32D14"/>
    <w:rsid w:val="00E332E9"/>
    <w:rsid w:val="00E354C7"/>
    <w:rsid w:val="00E362A0"/>
    <w:rsid w:val="00E37F90"/>
    <w:rsid w:val="00E41A58"/>
    <w:rsid w:val="00E4379E"/>
    <w:rsid w:val="00E437A1"/>
    <w:rsid w:val="00E4433E"/>
    <w:rsid w:val="00E46128"/>
    <w:rsid w:val="00E47CB4"/>
    <w:rsid w:val="00E51058"/>
    <w:rsid w:val="00E52D5C"/>
    <w:rsid w:val="00E5313E"/>
    <w:rsid w:val="00E55423"/>
    <w:rsid w:val="00E557BC"/>
    <w:rsid w:val="00E5709B"/>
    <w:rsid w:val="00E57604"/>
    <w:rsid w:val="00E57DA3"/>
    <w:rsid w:val="00E62370"/>
    <w:rsid w:val="00E65533"/>
    <w:rsid w:val="00E674E1"/>
    <w:rsid w:val="00E67B76"/>
    <w:rsid w:val="00E7077E"/>
    <w:rsid w:val="00E71C6C"/>
    <w:rsid w:val="00E74015"/>
    <w:rsid w:val="00E741C6"/>
    <w:rsid w:val="00E76033"/>
    <w:rsid w:val="00E821C6"/>
    <w:rsid w:val="00E825FD"/>
    <w:rsid w:val="00E8303D"/>
    <w:rsid w:val="00E84552"/>
    <w:rsid w:val="00E868F9"/>
    <w:rsid w:val="00E87F42"/>
    <w:rsid w:val="00E92DFA"/>
    <w:rsid w:val="00E93226"/>
    <w:rsid w:val="00E942EC"/>
    <w:rsid w:val="00E94EB4"/>
    <w:rsid w:val="00E96D2D"/>
    <w:rsid w:val="00E97ACB"/>
    <w:rsid w:val="00EA3012"/>
    <w:rsid w:val="00EA41E5"/>
    <w:rsid w:val="00EA4692"/>
    <w:rsid w:val="00EA7E9B"/>
    <w:rsid w:val="00EB077A"/>
    <w:rsid w:val="00EB21A4"/>
    <w:rsid w:val="00EB4B4A"/>
    <w:rsid w:val="00EB62F3"/>
    <w:rsid w:val="00EB6B8F"/>
    <w:rsid w:val="00EC14A6"/>
    <w:rsid w:val="00EC5409"/>
    <w:rsid w:val="00ED0989"/>
    <w:rsid w:val="00ED1BB5"/>
    <w:rsid w:val="00ED26ED"/>
    <w:rsid w:val="00ED3711"/>
    <w:rsid w:val="00ED376F"/>
    <w:rsid w:val="00EE0400"/>
    <w:rsid w:val="00EE0D3D"/>
    <w:rsid w:val="00EE287F"/>
    <w:rsid w:val="00EE3530"/>
    <w:rsid w:val="00EE3B5B"/>
    <w:rsid w:val="00EE4935"/>
    <w:rsid w:val="00EE59E2"/>
    <w:rsid w:val="00EE66E8"/>
    <w:rsid w:val="00EF056A"/>
    <w:rsid w:val="00EF52C8"/>
    <w:rsid w:val="00EF61B1"/>
    <w:rsid w:val="00EF7C87"/>
    <w:rsid w:val="00F0076B"/>
    <w:rsid w:val="00F05EE5"/>
    <w:rsid w:val="00F065D8"/>
    <w:rsid w:val="00F06B5E"/>
    <w:rsid w:val="00F07F9B"/>
    <w:rsid w:val="00F11033"/>
    <w:rsid w:val="00F131E3"/>
    <w:rsid w:val="00F13B44"/>
    <w:rsid w:val="00F1751E"/>
    <w:rsid w:val="00F17EA4"/>
    <w:rsid w:val="00F2353F"/>
    <w:rsid w:val="00F25F05"/>
    <w:rsid w:val="00F302C8"/>
    <w:rsid w:val="00F326A1"/>
    <w:rsid w:val="00F35968"/>
    <w:rsid w:val="00F35A94"/>
    <w:rsid w:val="00F40854"/>
    <w:rsid w:val="00F41FB9"/>
    <w:rsid w:val="00F42FB3"/>
    <w:rsid w:val="00F446B3"/>
    <w:rsid w:val="00F46C31"/>
    <w:rsid w:val="00F47365"/>
    <w:rsid w:val="00F477FE"/>
    <w:rsid w:val="00F47DE6"/>
    <w:rsid w:val="00F51683"/>
    <w:rsid w:val="00F5206F"/>
    <w:rsid w:val="00F52331"/>
    <w:rsid w:val="00F53D73"/>
    <w:rsid w:val="00F54351"/>
    <w:rsid w:val="00F55D20"/>
    <w:rsid w:val="00F56C46"/>
    <w:rsid w:val="00F5784D"/>
    <w:rsid w:val="00F57A07"/>
    <w:rsid w:val="00F60248"/>
    <w:rsid w:val="00F60458"/>
    <w:rsid w:val="00F61081"/>
    <w:rsid w:val="00F63E61"/>
    <w:rsid w:val="00F64A89"/>
    <w:rsid w:val="00F65C05"/>
    <w:rsid w:val="00F66946"/>
    <w:rsid w:val="00F72528"/>
    <w:rsid w:val="00F72E39"/>
    <w:rsid w:val="00F73E39"/>
    <w:rsid w:val="00F81241"/>
    <w:rsid w:val="00F84404"/>
    <w:rsid w:val="00F851D6"/>
    <w:rsid w:val="00F90B29"/>
    <w:rsid w:val="00F910CD"/>
    <w:rsid w:val="00F94D06"/>
    <w:rsid w:val="00F94DB6"/>
    <w:rsid w:val="00F95A3C"/>
    <w:rsid w:val="00F9736B"/>
    <w:rsid w:val="00FA106B"/>
    <w:rsid w:val="00FA6338"/>
    <w:rsid w:val="00FA768E"/>
    <w:rsid w:val="00FB00CF"/>
    <w:rsid w:val="00FB3C87"/>
    <w:rsid w:val="00FC025C"/>
    <w:rsid w:val="00FC4334"/>
    <w:rsid w:val="00FC7F98"/>
    <w:rsid w:val="00FD025C"/>
    <w:rsid w:val="00FD09D9"/>
    <w:rsid w:val="00FD0F47"/>
    <w:rsid w:val="00FD3376"/>
    <w:rsid w:val="00FD4425"/>
    <w:rsid w:val="00FD5D82"/>
    <w:rsid w:val="00FD5DF7"/>
    <w:rsid w:val="00FD7384"/>
    <w:rsid w:val="00FD747B"/>
    <w:rsid w:val="00FD7663"/>
    <w:rsid w:val="00FD7F1E"/>
    <w:rsid w:val="00FD7F80"/>
    <w:rsid w:val="00FE0783"/>
    <w:rsid w:val="00FE0BAB"/>
    <w:rsid w:val="00FE752A"/>
    <w:rsid w:val="00FF4FF2"/>
    <w:rsid w:val="00FF51DA"/>
    <w:rsid w:val="00FF5322"/>
    <w:rsid w:val="00FF54D3"/>
    <w:rsid w:val="00FF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7CC96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0CB"/>
    <w:pPr>
      <w:spacing w:after="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771"/>
    <w:pPr>
      <w:keepNext/>
      <w:keepLines/>
      <w:spacing w:before="60" w:line="240" w:lineRule="auto"/>
      <w:outlineLvl w:val="0"/>
    </w:pPr>
    <w:rPr>
      <w:rFonts w:asciiTheme="majorHAnsi" w:eastAsiaTheme="majorEastAsia" w:hAnsiTheme="majorHAnsi" w:cstheme="majorBidi"/>
      <w:color w:val="00634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2C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A30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2C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3120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2CE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4A3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2CE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4A3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2CE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120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2CE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12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2CE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2CE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B72CED"/>
    <w:rPr>
      <w:rFonts w:asciiTheme="majorHAnsi" w:eastAsiaTheme="majorEastAsia" w:hAnsiTheme="majorHAnsi" w:cstheme="majorBidi"/>
      <w:color w:val="003120" w:themeColor="accent1" w:themeShade="8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iPriority w:val="21"/>
    <w:qFormat/>
    <w:rsid w:val="00B72CED"/>
    <w:rPr>
      <w:i/>
      <w:iCs/>
      <w:color w:val="006341" w:themeColor="accent1"/>
    </w:rPr>
  </w:style>
  <w:style w:type="paragraph" w:styleId="Footer">
    <w:name w:val="footer"/>
    <w:basedOn w:val="Normal"/>
    <w:link w:val="FooterChar"/>
    <w:uiPriority w:val="1"/>
    <w:unhideWhenUsed/>
    <w:pPr>
      <w:tabs>
        <w:tab w:val="center" w:pos="4680"/>
        <w:tab w:val="right" w:pos="9360"/>
      </w:tabs>
      <w:jc w:val="right"/>
    </w:pPr>
  </w:style>
  <w:style w:type="character" w:customStyle="1" w:styleId="FooterChar">
    <w:name w:val="Footer Char"/>
    <w:basedOn w:val="DefaultParagraphFont"/>
    <w:link w:val="Footer"/>
    <w:uiPriority w:val="1"/>
    <w:rPr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B72CED"/>
    <w:pPr>
      <w:spacing w:line="240" w:lineRule="auto"/>
      <w:contextualSpacing/>
    </w:pPr>
    <w:rPr>
      <w:rFonts w:asciiTheme="majorHAnsi" w:eastAsiaTheme="majorEastAsia" w:hAnsiTheme="majorHAnsi" w:cstheme="majorBidi"/>
      <w:color w:val="008000"/>
      <w:spacing w:val="-10"/>
      <w:sz w:val="56"/>
      <w:szCs w:val="56"/>
    </w:rPr>
  </w:style>
  <w:style w:type="table" w:styleId="ListTable6Colorful">
    <w:name w:val="List Table 6 Colorful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Bullet">
    <w:name w:val="List Bullet"/>
    <w:basedOn w:val="Normal"/>
    <w:unhideWhenUsed/>
    <w:pPr>
      <w:numPr>
        <w:numId w:val="1"/>
      </w:num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B72CED"/>
    <w:pPr>
      <w:numPr>
        <w:ilvl w:val="1"/>
      </w:numPr>
    </w:pPr>
    <w:rPr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2632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42CD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50771"/>
    <w:rPr>
      <w:rFonts w:asciiTheme="majorHAnsi" w:eastAsiaTheme="majorEastAsia" w:hAnsiTheme="majorHAnsi" w:cstheme="majorBidi"/>
      <w:color w:val="00634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72CED"/>
    <w:rPr>
      <w:rFonts w:asciiTheme="majorHAnsi" w:eastAsiaTheme="majorEastAsia" w:hAnsiTheme="majorHAnsi" w:cstheme="majorBidi"/>
      <w:color w:val="004A3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2CED"/>
    <w:rPr>
      <w:rFonts w:asciiTheme="majorHAnsi" w:eastAsiaTheme="majorEastAsia" w:hAnsiTheme="majorHAnsi" w:cstheme="majorBidi"/>
      <w:i/>
      <w:iCs/>
      <w:color w:val="004A3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2CED"/>
    <w:rPr>
      <w:rFonts w:asciiTheme="majorHAnsi" w:eastAsiaTheme="majorEastAsia" w:hAnsiTheme="majorHAnsi" w:cstheme="majorBidi"/>
      <w:color w:val="004A3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2CED"/>
    <w:rPr>
      <w:rFonts w:asciiTheme="majorHAnsi" w:eastAsiaTheme="majorEastAsia" w:hAnsiTheme="majorHAnsi" w:cstheme="majorBidi"/>
      <w:color w:val="003120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2CED"/>
    <w:rPr>
      <w:rFonts w:asciiTheme="majorHAnsi" w:eastAsiaTheme="majorEastAsia" w:hAnsiTheme="majorHAnsi" w:cstheme="majorBidi"/>
      <w:i/>
      <w:iCs/>
      <w:color w:val="003120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2CED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2CE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72CED"/>
    <w:pPr>
      <w:spacing w:after="200" w:line="240" w:lineRule="auto"/>
    </w:pPr>
    <w:rPr>
      <w:i/>
      <w:iCs/>
      <w:color w:val="3A3A3A" w:themeColor="text2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B72CED"/>
    <w:rPr>
      <w:rFonts w:asciiTheme="majorHAnsi" w:eastAsiaTheme="majorEastAsia" w:hAnsiTheme="majorHAnsi" w:cstheme="majorBidi"/>
      <w:color w:val="008000"/>
      <w:spacing w:val="-1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72CED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B72CED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B72CED"/>
    <w:rPr>
      <w:i/>
      <w:iCs/>
      <w:color w:val="auto"/>
    </w:rPr>
  </w:style>
  <w:style w:type="paragraph" w:styleId="NoSpacing">
    <w:name w:val="No Spacing"/>
    <w:uiPriority w:val="1"/>
    <w:qFormat/>
    <w:rsid w:val="00D42CD9"/>
    <w:pPr>
      <w:spacing w:after="0" w:line="240" w:lineRule="auto"/>
    </w:pPr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B72CE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2CED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2CED"/>
    <w:pPr>
      <w:pBdr>
        <w:top w:val="single" w:sz="4" w:space="10" w:color="006341" w:themeColor="accent1"/>
        <w:bottom w:val="single" w:sz="4" w:space="10" w:color="006341" w:themeColor="accent1"/>
      </w:pBdr>
      <w:spacing w:before="360" w:after="360"/>
      <w:ind w:left="864" w:right="864"/>
      <w:jc w:val="center"/>
    </w:pPr>
    <w:rPr>
      <w:i/>
      <w:iCs/>
      <w:color w:val="00634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2CED"/>
    <w:rPr>
      <w:i/>
      <w:iCs/>
      <w:color w:val="006341" w:themeColor="accent1"/>
    </w:rPr>
  </w:style>
  <w:style w:type="character" w:styleId="SubtleEmphasis">
    <w:name w:val="Subtle Emphasis"/>
    <w:basedOn w:val="DefaultParagraphFont"/>
    <w:uiPriority w:val="19"/>
    <w:qFormat/>
    <w:rsid w:val="00B72CE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B72CED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B72CED"/>
    <w:rPr>
      <w:b/>
      <w:bCs/>
      <w:smallCaps/>
      <w:color w:val="006341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B72CED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72CE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1433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33B"/>
  </w:style>
  <w:style w:type="character" w:customStyle="1" w:styleId="apple-converted-space">
    <w:name w:val="apple-converted-space"/>
    <w:basedOn w:val="DefaultParagraphFont"/>
    <w:rsid w:val="006E72DC"/>
  </w:style>
  <w:style w:type="table" w:customStyle="1" w:styleId="GridTable4-Accent11">
    <w:name w:val="Grid Table 4 - Accent 11"/>
    <w:basedOn w:val="TableNormal"/>
    <w:uiPriority w:val="49"/>
    <w:rsid w:val="006E72DC"/>
    <w:pPr>
      <w:spacing w:after="0" w:line="240" w:lineRule="auto"/>
    </w:pPr>
    <w:rPr>
      <w:rFonts w:eastAsiaTheme="minorHAnsi"/>
      <w:lang w:val="en-AU" w:eastAsia="en-US"/>
    </w:rPr>
    <w:tblPr>
      <w:tblStyleRowBandSize w:val="1"/>
      <w:tblStyleColBandSize w:val="1"/>
      <w:tblBorders>
        <w:top w:val="single" w:sz="4" w:space="0" w:color="08FFA9" w:themeColor="accent1" w:themeTint="99"/>
        <w:left w:val="single" w:sz="4" w:space="0" w:color="08FFA9" w:themeColor="accent1" w:themeTint="99"/>
        <w:bottom w:val="single" w:sz="4" w:space="0" w:color="08FFA9" w:themeColor="accent1" w:themeTint="99"/>
        <w:right w:val="single" w:sz="4" w:space="0" w:color="08FFA9" w:themeColor="accent1" w:themeTint="99"/>
        <w:insideH w:val="single" w:sz="4" w:space="0" w:color="08FFA9" w:themeColor="accent1" w:themeTint="99"/>
        <w:insideV w:val="single" w:sz="4" w:space="0" w:color="08FFA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341" w:themeColor="accent1"/>
          <w:left w:val="single" w:sz="4" w:space="0" w:color="006341" w:themeColor="accent1"/>
          <w:bottom w:val="single" w:sz="4" w:space="0" w:color="006341" w:themeColor="accent1"/>
          <w:right w:val="single" w:sz="4" w:space="0" w:color="006341" w:themeColor="accent1"/>
          <w:insideH w:val="nil"/>
          <w:insideV w:val="nil"/>
        </w:tcBorders>
        <w:shd w:val="clear" w:color="auto" w:fill="006341" w:themeFill="accent1"/>
      </w:tcPr>
    </w:tblStylePr>
    <w:tblStylePr w:type="lastRow">
      <w:rPr>
        <w:b/>
        <w:bCs/>
      </w:rPr>
      <w:tblPr/>
      <w:tcPr>
        <w:tcBorders>
          <w:top w:val="double" w:sz="4" w:space="0" w:color="0063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E2" w:themeFill="accent1" w:themeFillTint="33"/>
      </w:tcPr>
    </w:tblStylePr>
    <w:tblStylePr w:type="band1Horz">
      <w:tblPr/>
      <w:tcPr>
        <w:shd w:val="clear" w:color="auto" w:fill="ACFFE2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E1BC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BC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46128"/>
    <w:rPr>
      <w:color w:val="605E5C"/>
      <w:shd w:val="clear" w:color="auto" w:fill="E1DFDD"/>
    </w:rPr>
  </w:style>
  <w:style w:type="table" w:styleId="GridTable4-Accent5">
    <w:name w:val="Grid Table 4 Accent 5"/>
    <w:basedOn w:val="TableNormal"/>
    <w:uiPriority w:val="49"/>
    <w:rsid w:val="00137B72"/>
    <w:pPr>
      <w:spacing w:after="0" w:line="240" w:lineRule="auto"/>
    </w:pPr>
    <w:tblPr>
      <w:tblStyleRowBandSize w:val="1"/>
      <w:tblStyleColBandSize w:val="1"/>
      <w:tblBorders>
        <w:top w:val="single" w:sz="4" w:space="0" w:color="DFD3CB" w:themeColor="accent5" w:themeTint="99"/>
        <w:left w:val="single" w:sz="4" w:space="0" w:color="DFD3CB" w:themeColor="accent5" w:themeTint="99"/>
        <w:bottom w:val="single" w:sz="4" w:space="0" w:color="DFD3CB" w:themeColor="accent5" w:themeTint="99"/>
        <w:right w:val="single" w:sz="4" w:space="0" w:color="DFD3CB" w:themeColor="accent5" w:themeTint="99"/>
        <w:insideH w:val="single" w:sz="4" w:space="0" w:color="DFD3CB" w:themeColor="accent5" w:themeTint="99"/>
        <w:insideV w:val="single" w:sz="4" w:space="0" w:color="DFD3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AB7A9" w:themeColor="accent5"/>
          <w:left w:val="single" w:sz="4" w:space="0" w:color="CAB7A9" w:themeColor="accent5"/>
          <w:bottom w:val="single" w:sz="4" w:space="0" w:color="CAB7A9" w:themeColor="accent5"/>
          <w:right w:val="single" w:sz="4" w:space="0" w:color="CAB7A9" w:themeColor="accent5"/>
          <w:insideH w:val="nil"/>
          <w:insideV w:val="nil"/>
        </w:tcBorders>
        <w:shd w:val="clear" w:color="auto" w:fill="CAB7A9" w:themeFill="accent5"/>
      </w:tcPr>
    </w:tblStylePr>
    <w:tblStylePr w:type="lastRow">
      <w:rPr>
        <w:b/>
        <w:bCs/>
      </w:rPr>
      <w:tblPr/>
      <w:tcPr>
        <w:tcBorders>
          <w:top w:val="double" w:sz="4" w:space="0" w:color="CAB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0ED" w:themeFill="accent5" w:themeFillTint="33"/>
      </w:tcPr>
    </w:tblStylePr>
    <w:tblStylePr w:type="band1Horz">
      <w:tblPr/>
      <w:tcPr>
        <w:shd w:val="clear" w:color="auto" w:fill="F4F0ED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9332">
          <w:marLeft w:val="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55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3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1446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2020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0289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28218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45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76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1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3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1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9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843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198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824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2822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59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11621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019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7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360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54228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66325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592034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4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5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1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8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83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83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89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804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068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0681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874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056350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128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9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3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8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0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0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1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yfieldBoomerangs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www.BoomerangsBaseball.com.au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\AppData\Roaming\Microsoft\Templates\PTA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34849834BD0421D90672D6524893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F2D69-1B68-4176-8808-5DB1E4269935}"/>
      </w:docPartPr>
      <w:docPartBody>
        <w:p w:rsidR="003D37FA" w:rsidRDefault="00FF24A5">
          <w:pPr>
            <w:pStyle w:val="934849834BD0421D90672D65248934AB"/>
          </w:pPr>
          <w:r>
            <w:t>[Name]</w:t>
          </w:r>
        </w:p>
      </w:docPartBody>
    </w:docPart>
    <w:docPart>
      <w:docPartPr>
        <w:name w:val="A58DBBAC16234C2192CC528ED67C4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63B8CB-589B-492F-83AE-170566E2EEBF}"/>
      </w:docPartPr>
      <w:docPartBody>
        <w:p w:rsidR="00BC73AA" w:rsidRDefault="00045BF6" w:rsidP="00045BF6">
          <w:pPr>
            <w:pStyle w:val="A58DBBAC16234C2192CC528ED67C4601"/>
          </w:pPr>
          <w:r>
            <w:t>[Your School PTA Minutes]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96826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67802360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263"/>
    <w:rsid w:val="000444B6"/>
    <w:rsid w:val="00045BF6"/>
    <w:rsid w:val="000A1210"/>
    <w:rsid w:val="00101E51"/>
    <w:rsid w:val="0014799F"/>
    <w:rsid w:val="00254B91"/>
    <w:rsid w:val="002C0253"/>
    <w:rsid w:val="00312CFF"/>
    <w:rsid w:val="00345468"/>
    <w:rsid w:val="003A799E"/>
    <w:rsid w:val="003A7ED3"/>
    <w:rsid w:val="003D37FA"/>
    <w:rsid w:val="004016E2"/>
    <w:rsid w:val="004436F7"/>
    <w:rsid w:val="00445263"/>
    <w:rsid w:val="004744F2"/>
    <w:rsid w:val="00490D34"/>
    <w:rsid w:val="00493059"/>
    <w:rsid w:val="00591ABB"/>
    <w:rsid w:val="005B6E3A"/>
    <w:rsid w:val="00633412"/>
    <w:rsid w:val="00647FC6"/>
    <w:rsid w:val="006E1335"/>
    <w:rsid w:val="006F5000"/>
    <w:rsid w:val="00791E41"/>
    <w:rsid w:val="007B0AE1"/>
    <w:rsid w:val="007B2F77"/>
    <w:rsid w:val="007B7E6C"/>
    <w:rsid w:val="007D4663"/>
    <w:rsid w:val="0082757E"/>
    <w:rsid w:val="008A5B20"/>
    <w:rsid w:val="008C4A3C"/>
    <w:rsid w:val="008E1DBC"/>
    <w:rsid w:val="008F7855"/>
    <w:rsid w:val="009324E5"/>
    <w:rsid w:val="009D583A"/>
    <w:rsid w:val="009E2241"/>
    <w:rsid w:val="00AB5A8A"/>
    <w:rsid w:val="00AE3463"/>
    <w:rsid w:val="00B21A62"/>
    <w:rsid w:val="00BC56C3"/>
    <w:rsid w:val="00BC73AA"/>
    <w:rsid w:val="00C27428"/>
    <w:rsid w:val="00C44B96"/>
    <w:rsid w:val="00D55791"/>
    <w:rsid w:val="00D86454"/>
    <w:rsid w:val="00DF69EE"/>
    <w:rsid w:val="00E80DCC"/>
    <w:rsid w:val="00F13A55"/>
    <w:rsid w:val="00FD08E4"/>
    <w:rsid w:val="00FF0AFF"/>
    <w:rsid w:val="00FF24A5"/>
    <w:rsid w:val="00FF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58DBBAC16234C2192CC528ED67C4601">
    <w:name w:val="A58DBBAC16234C2192CC528ED67C4601"/>
    <w:rsid w:val="00045BF6"/>
    <w:rPr>
      <w:lang w:val="en-AU" w:eastAsia="en-AU"/>
    </w:rPr>
  </w:style>
  <w:style w:type="paragraph" w:customStyle="1" w:styleId="934849834BD0421D90672D65248934AB">
    <w:name w:val="934849834BD0421D90672D65248934AB"/>
  </w:style>
  <w:style w:type="paragraph" w:styleId="ListBullet">
    <w:name w:val="List Bullet"/>
    <w:basedOn w:val="Normal"/>
    <w:unhideWhenUsed/>
    <w:qFormat/>
    <w:pPr>
      <w:numPr>
        <w:numId w:val="1"/>
      </w:numPr>
      <w:spacing w:before="100" w:after="100" w:line="240" w:lineRule="auto"/>
      <w:ind w:left="720"/>
      <w:contextualSpacing/>
    </w:pPr>
    <w:rPr>
      <w:sz w:val="21"/>
      <w:szCs w:val="2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Facet">
  <a:themeElements>
    <a:clrScheme name="Boomerangs Green">
      <a:dk1>
        <a:srgbClr val="000000"/>
      </a:dk1>
      <a:lt1>
        <a:srgbClr val="FFFFFF"/>
      </a:lt1>
      <a:dk2>
        <a:srgbClr val="3A3A3A"/>
      </a:dk2>
      <a:lt2>
        <a:srgbClr val="E7E6E6"/>
      </a:lt2>
      <a:accent1>
        <a:srgbClr val="006341"/>
      </a:accent1>
      <a:accent2>
        <a:srgbClr val="CAB7A9"/>
      </a:accent2>
      <a:accent3>
        <a:srgbClr val="7C7E7D"/>
      </a:accent3>
      <a:accent4>
        <a:srgbClr val="006348"/>
      </a:accent4>
      <a:accent5>
        <a:srgbClr val="CAB7A9"/>
      </a:accent5>
      <a:accent6>
        <a:srgbClr val="7C7E7D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FEFBC8C-AB17-461F-AB04-8442560C7EEF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A4BA6-2E1D-4206-8CED-54D47EC1FB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FC0575-F53C-4FAF-BE38-D28DFF217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PTA meeting minutes.dotx</Template>
  <TotalTime>0</TotalTime>
  <Pages>6</Pages>
  <Words>1238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2023-06-13T08:47:00Z</dcterms:created>
  <dcterms:modified xsi:type="dcterms:W3CDTF">2023-07-11T08:50:00Z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TC034630889991</vt:lpwstr>
  </property>
</Properties>
</file>